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7F1B1" w14:textId="77777777" w:rsidR="00645CDD" w:rsidRDefault="00645C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CFDA8E" w14:textId="77777777" w:rsidR="00645CDD" w:rsidRDefault="00645CDD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14:paraId="66006FD2" w14:textId="5869ACD6" w:rsidR="00645CDD" w:rsidRDefault="003C242F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BB9B563" wp14:editId="172097BB">
                <wp:extent cx="4576445" cy="379730"/>
                <wp:effectExtent l="0" t="0" r="0" b="1270"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6445" cy="379730"/>
                          <a:chOff x="0" y="0"/>
                          <a:chExt cx="7207" cy="598"/>
                        </a:xfrm>
                      </wpg:grpSpPr>
                      <wpg:grpSp>
                        <wpg:cNvPr id="66" name="Group 62"/>
                        <wpg:cNvGrpSpPr>
                          <a:grpSpLocks/>
                        </wpg:cNvGrpSpPr>
                        <wpg:grpSpPr bwMode="auto">
                          <a:xfrm>
                            <a:off x="47" y="48"/>
                            <a:ext cx="7160" cy="550"/>
                            <a:chOff x="47" y="48"/>
                            <a:chExt cx="7160" cy="550"/>
                          </a:xfrm>
                        </wpg:grpSpPr>
                        <wps:wsp>
                          <wps:cNvPr id="67" name="Freeform 63"/>
                          <wps:cNvSpPr>
                            <a:spLocks/>
                          </wps:cNvSpPr>
                          <wps:spPr bwMode="auto">
                            <a:xfrm>
                              <a:off x="47" y="48"/>
                              <a:ext cx="7160" cy="550"/>
                            </a:xfrm>
                            <a:custGeom>
                              <a:avLst/>
                              <a:gdLst>
                                <a:gd name="T0" fmla="+- 0 140 47"/>
                                <a:gd name="T1" fmla="*/ T0 w 7160"/>
                                <a:gd name="T2" fmla="+- 0 48 48"/>
                                <a:gd name="T3" fmla="*/ 48 h 550"/>
                                <a:gd name="T4" fmla="+- 0 78 47"/>
                                <a:gd name="T5" fmla="*/ T4 w 7160"/>
                                <a:gd name="T6" fmla="+- 0 71 48"/>
                                <a:gd name="T7" fmla="*/ 71 h 550"/>
                                <a:gd name="T8" fmla="+- 0 48 47"/>
                                <a:gd name="T9" fmla="*/ T8 w 7160"/>
                                <a:gd name="T10" fmla="+- 0 128 48"/>
                                <a:gd name="T11" fmla="*/ 128 h 550"/>
                                <a:gd name="T12" fmla="+- 0 47 47"/>
                                <a:gd name="T13" fmla="*/ T12 w 7160"/>
                                <a:gd name="T14" fmla="+- 0 507 48"/>
                                <a:gd name="T15" fmla="*/ 507 h 550"/>
                                <a:gd name="T16" fmla="+- 0 50 47"/>
                                <a:gd name="T17" fmla="*/ T16 w 7160"/>
                                <a:gd name="T18" fmla="+- 0 529 48"/>
                                <a:gd name="T19" fmla="*/ 529 h 550"/>
                                <a:gd name="T20" fmla="+- 0 87 47"/>
                                <a:gd name="T21" fmla="*/ T20 w 7160"/>
                                <a:gd name="T22" fmla="+- 0 582 48"/>
                                <a:gd name="T23" fmla="*/ 582 h 550"/>
                                <a:gd name="T24" fmla="+- 0 7115 47"/>
                                <a:gd name="T25" fmla="*/ T24 w 7160"/>
                                <a:gd name="T26" fmla="+- 0 598 48"/>
                                <a:gd name="T27" fmla="*/ 598 h 550"/>
                                <a:gd name="T28" fmla="+- 0 7138 47"/>
                                <a:gd name="T29" fmla="*/ T28 w 7160"/>
                                <a:gd name="T30" fmla="+- 0 595 48"/>
                                <a:gd name="T31" fmla="*/ 595 h 550"/>
                                <a:gd name="T32" fmla="+- 0 7190 47"/>
                                <a:gd name="T33" fmla="*/ T32 w 7160"/>
                                <a:gd name="T34" fmla="+- 0 558 48"/>
                                <a:gd name="T35" fmla="*/ 558 h 550"/>
                                <a:gd name="T36" fmla="+- 0 7206 47"/>
                                <a:gd name="T37" fmla="*/ T36 w 7160"/>
                                <a:gd name="T38" fmla="+- 0 139 48"/>
                                <a:gd name="T39" fmla="*/ 139 h 550"/>
                                <a:gd name="T40" fmla="+- 0 7203 47"/>
                                <a:gd name="T41" fmla="*/ T40 w 7160"/>
                                <a:gd name="T42" fmla="+- 0 117 48"/>
                                <a:gd name="T43" fmla="*/ 117 h 550"/>
                                <a:gd name="T44" fmla="+- 0 7167 47"/>
                                <a:gd name="T45" fmla="*/ T44 w 7160"/>
                                <a:gd name="T46" fmla="+- 0 64 48"/>
                                <a:gd name="T47" fmla="*/ 64 h 550"/>
                                <a:gd name="T48" fmla="+- 0 140 47"/>
                                <a:gd name="T49" fmla="*/ T48 w 7160"/>
                                <a:gd name="T50" fmla="+- 0 48 48"/>
                                <a:gd name="T51" fmla="*/ 4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60" h="550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3" y="481"/>
                                  </a:lnTo>
                                  <a:lnTo>
                                    <a:pt x="40" y="534"/>
                                  </a:lnTo>
                                  <a:lnTo>
                                    <a:pt x="7068" y="550"/>
                                  </a:lnTo>
                                  <a:lnTo>
                                    <a:pt x="7091" y="547"/>
                                  </a:lnTo>
                                  <a:lnTo>
                                    <a:pt x="7143" y="510"/>
                                  </a:lnTo>
                                  <a:lnTo>
                                    <a:pt x="7159" y="91"/>
                                  </a:lnTo>
                                  <a:lnTo>
                                    <a:pt x="7156" y="69"/>
                                  </a:lnTo>
                                  <a:lnTo>
                                    <a:pt x="7120" y="16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160" cy="551"/>
                            <a:chOff x="8" y="8"/>
                            <a:chExt cx="7160" cy="551"/>
                          </a:xfrm>
                        </wpg:grpSpPr>
                        <wps:wsp>
                          <wps:cNvPr id="69" name="Freeform 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160" cy="551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7160"/>
                                <a:gd name="T2" fmla="+- 0 8 8"/>
                                <a:gd name="T3" fmla="*/ 8 h 551"/>
                                <a:gd name="T4" fmla="+- 0 39 8"/>
                                <a:gd name="T5" fmla="*/ T4 w 7160"/>
                                <a:gd name="T6" fmla="+- 0 31 8"/>
                                <a:gd name="T7" fmla="*/ 31 h 551"/>
                                <a:gd name="T8" fmla="+- 0 8 8"/>
                                <a:gd name="T9" fmla="*/ T8 w 7160"/>
                                <a:gd name="T10" fmla="+- 0 88 8"/>
                                <a:gd name="T11" fmla="*/ 88 h 551"/>
                                <a:gd name="T12" fmla="+- 0 7 8"/>
                                <a:gd name="T13" fmla="*/ T12 w 7160"/>
                                <a:gd name="T14" fmla="+- 0 466 8"/>
                                <a:gd name="T15" fmla="*/ 466 h 551"/>
                                <a:gd name="T16" fmla="+- 0 10 8"/>
                                <a:gd name="T17" fmla="*/ T16 w 7160"/>
                                <a:gd name="T18" fmla="+- 0 488 8"/>
                                <a:gd name="T19" fmla="*/ 488 h 551"/>
                                <a:gd name="T20" fmla="+- 0 46 8"/>
                                <a:gd name="T21" fmla="*/ T20 w 7160"/>
                                <a:gd name="T22" fmla="+- 0 541 8"/>
                                <a:gd name="T23" fmla="*/ 541 h 551"/>
                                <a:gd name="T24" fmla="+- 0 7076 8"/>
                                <a:gd name="T25" fmla="*/ T24 w 7160"/>
                                <a:gd name="T26" fmla="+- 0 558 8"/>
                                <a:gd name="T27" fmla="*/ 558 h 551"/>
                                <a:gd name="T28" fmla="+- 0 7098 8"/>
                                <a:gd name="T29" fmla="*/ T28 w 7160"/>
                                <a:gd name="T30" fmla="+- 0 555 8"/>
                                <a:gd name="T31" fmla="*/ 555 h 551"/>
                                <a:gd name="T32" fmla="+- 0 7150 8"/>
                                <a:gd name="T33" fmla="*/ T32 w 7160"/>
                                <a:gd name="T34" fmla="+- 0 518 8"/>
                                <a:gd name="T35" fmla="*/ 518 h 551"/>
                                <a:gd name="T36" fmla="+- 0 7167 8"/>
                                <a:gd name="T37" fmla="*/ T36 w 7160"/>
                                <a:gd name="T38" fmla="+- 0 100 8"/>
                                <a:gd name="T39" fmla="*/ 100 h 551"/>
                                <a:gd name="T40" fmla="+- 0 7164 8"/>
                                <a:gd name="T41" fmla="*/ T40 w 7160"/>
                                <a:gd name="T42" fmla="+- 0 77 8"/>
                                <a:gd name="T43" fmla="*/ 77 h 551"/>
                                <a:gd name="T44" fmla="+- 0 7128 8"/>
                                <a:gd name="T45" fmla="*/ T44 w 7160"/>
                                <a:gd name="T46" fmla="+- 0 24 8"/>
                                <a:gd name="T47" fmla="*/ 24 h 551"/>
                                <a:gd name="T48" fmla="+- 0 100 8"/>
                                <a:gd name="T49" fmla="*/ T48 w 7160"/>
                                <a:gd name="T50" fmla="+- 0 8 8"/>
                                <a:gd name="T51" fmla="*/ 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60" h="551">
                                  <a:moveTo>
                                    <a:pt x="92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-1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8" y="533"/>
                                  </a:lnTo>
                                  <a:lnTo>
                                    <a:pt x="7068" y="550"/>
                                  </a:lnTo>
                                  <a:lnTo>
                                    <a:pt x="7090" y="547"/>
                                  </a:lnTo>
                                  <a:lnTo>
                                    <a:pt x="7142" y="510"/>
                                  </a:lnTo>
                                  <a:lnTo>
                                    <a:pt x="7159" y="92"/>
                                  </a:lnTo>
                                  <a:lnTo>
                                    <a:pt x="7156" y="69"/>
                                  </a:lnTo>
                                  <a:lnTo>
                                    <a:pt x="7120" y="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160" cy="551"/>
                            <a:chOff x="8" y="8"/>
                            <a:chExt cx="7160" cy="551"/>
                          </a:xfrm>
                        </wpg:grpSpPr>
                        <wps:wsp>
                          <wps:cNvPr id="71" name="Freeform 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160" cy="551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7160"/>
                                <a:gd name="T2" fmla="+- 0 8 8"/>
                                <a:gd name="T3" fmla="*/ 8 h 551"/>
                                <a:gd name="T4" fmla="+- 0 39 8"/>
                                <a:gd name="T5" fmla="*/ T4 w 7160"/>
                                <a:gd name="T6" fmla="+- 0 31 8"/>
                                <a:gd name="T7" fmla="*/ 31 h 551"/>
                                <a:gd name="T8" fmla="+- 0 8 8"/>
                                <a:gd name="T9" fmla="*/ T8 w 7160"/>
                                <a:gd name="T10" fmla="+- 0 88 8"/>
                                <a:gd name="T11" fmla="*/ 88 h 551"/>
                                <a:gd name="T12" fmla="+- 0 7 8"/>
                                <a:gd name="T13" fmla="*/ T12 w 7160"/>
                                <a:gd name="T14" fmla="+- 0 466 8"/>
                                <a:gd name="T15" fmla="*/ 466 h 551"/>
                                <a:gd name="T16" fmla="+- 0 10 8"/>
                                <a:gd name="T17" fmla="*/ T16 w 7160"/>
                                <a:gd name="T18" fmla="+- 0 488 8"/>
                                <a:gd name="T19" fmla="*/ 488 h 551"/>
                                <a:gd name="T20" fmla="+- 0 46 8"/>
                                <a:gd name="T21" fmla="*/ T20 w 7160"/>
                                <a:gd name="T22" fmla="+- 0 541 8"/>
                                <a:gd name="T23" fmla="*/ 541 h 551"/>
                                <a:gd name="T24" fmla="+- 0 7076 8"/>
                                <a:gd name="T25" fmla="*/ T24 w 7160"/>
                                <a:gd name="T26" fmla="+- 0 558 8"/>
                                <a:gd name="T27" fmla="*/ 558 h 551"/>
                                <a:gd name="T28" fmla="+- 0 7098 8"/>
                                <a:gd name="T29" fmla="*/ T28 w 7160"/>
                                <a:gd name="T30" fmla="+- 0 555 8"/>
                                <a:gd name="T31" fmla="*/ 555 h 551"/>
                                <a:gd name="T32" fmla="+- 0 7150 8"/>
                                <a:gd name="T33" fmla="*/ T32 w 7160"/>
                                <a:gd name="T34" fmla="+- 0 518 8"/>
                                <a:gd name="T35" fmla="*/ 518 h 551"/>
                                <a:gd name="T36" fmla="+- 0 7167 8"/>
                                <a:gd name="T37" fmla="*/ T36 w 7160"/>
                                <a:gd name="T38" fmla="+- 0 100 8"/>
                                <a:gd name="T39" fmla="*/ 100 h 551"/>
                                <a:gd name="T40" fmla="+- 0 7164 8"/>
                                <a:gd name="T41" fmla="*/ T40 w 7160"/>
                                <a:gd name="T42" fmla="+- 0 77 8"/>
                                <a:gd name="T43" fmla="*/ 77 h 551"/>
                                <a:gd name="T44" fmla="+- 0 7128 8"/>
                                <a:gd name="T45" fmla="*/ T44 w 7160"/>
                                <a:gd name="T46" fmla="+- 0 24 8"/>
                                <a:gd name="T47" fmla="*/ 24 h 551"/>
                                <a:gd name="T48" fmla="+- 0 100 8"/>
                                <a:gd name="T49" fmla="*/ T48 w 7160"/>
                                <a:gd name="T50" fmla="+- 0 8 8"/>
                                <a:gd name="T51" fmla="*/ 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60" h="551">
                                  <a:moveTo>
                                    <a:pt x="92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-1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8" y="533"/>
                                  </a:lnTo>
                                  <a:lnTo>
                                    <a:pt x="7068" y="550"/>
                                  </a:lnTo>
                                  <a:lnTo>
                                    <a:pt x="7090" y="547"/>
                                  </a:lnTo>
                                  <a:lnTo>
                                    <a:pt x="7142" y="510"/>
                                  </a:lnTo>
                                  <a:lnTo>
                                    <a:pt x="7159" y="92"/>
                                  </a:lnTo>
                                  <a:lnTo>
                                    <a:pt x="7156" y="69"/>
                                  </a:lnTo>
                                  <a:lnTo>
                                    <a:pt x="7120" y="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07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3F6911" w14:textId="77777777" w:rsidR="009A3E81" w:rsidRDefault="009A3E81">
                                <w:pPr>
                                  <w:spacing w:before="116"/>
                                  <w:ind w:left="170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365F91"/>
                                    <w:sz w:val="24"/>
                                    <w:szCs w:val="24"/>
                                  </w:rPr>
                                  <w:t>Wood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365F91"/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365F91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365F91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365F91"/>
                                    <w:spacing w:val="-1"/>
                                    <w:sz w:val="24"/>
                                    <w:szCs w:val="24"/>
                                  </w:rPr>
                                  <w:t>Guitars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" o:spid="_x0000_s1026" style="width:360.35pt;height:29.9pt;mso-position-horizontal-relative:char;mso-position-vertical-relative:line" coordsize="7207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">
                <v:group id="Group 62" o:spid="_x0000_s1027" style="position:absolute;left:47;top:48;width:7160;height:550" coordorigin="47,48" coordsize="716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3" o:spid="_x0000_s1028" style="position:absolute;left:47;top:48;width:7160;height:550;visibility:visible;mso-wrap-style:square;v-text-anchor:top" coordsize="716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Va8UA&#10;AADbAAAADwAAAGRycy9kb3ducmV2LnhtbESP3WrCQBSE7wu+w3IE7+pGQSvRVUQpKAitf4h3x+wx&#10;CWbPptnVpG/fFQpeDjPzDTOZNaYQD6pcbllBrxuBIE6szjlVcNh/vo9AOI+ssbBMCn7JwWzaeptg&#10;rG3NW3rsfCoChF2MCjLvy1hKl2Rk0HVtSRy8q60M+iCrVOoK6wA3hexH0VAazDksZFjSIqPktrsb&#10;BYtLfz+4R1/LTa8+r7fJNw6Opx+lOu1mPgbhqfGv8H97pRUMP+D5Jfw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xVrxQAAANsAAAAPAAAAAAAAAAAAAAAAAJgCAABkcnMv&#10;ZG93bnJldi54bWxQSwUGAAAAAAQABAD1AAAAigMAAAAA&#10;" path="m93,l31,23,1,80,,459r3,22l40,534r7028,16l7091,547r52,-37l7159,91r-3,-22l7120,16,93,xe" fillcolor="gray" stroked="f">
                    <v:path arrowok="t" o:connecttype="custom" o:connectlocs="93,48;31,71;1,128;0,507;3,529;40,582;7068,598;7091,595;7143,558;7159,139;7156,117;7120,64;93,48" o:connectangles="0,0,0,0,0,0,0,0,0,0,0,0,0"/>
                  </v:shape>
                </v:group>
                <v:group id="Group 60" o:spid="_x0000_s1029" style="position:absolute;left:8;top:8;width:7160;height:551" coordorigin="8,8" coordsize="7160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1" o:spid="_x0000_s1030" style="position:absolute;left:8;top:8;width:7160;height:551;visibility:visible;mso-wrap-style:square;v-text-anchor:top" coordsize="7160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KWr8A&#10;AADbAAAADwAAAGRycy9kb3ducmV2LnhtbESPTWrDMBCF94XcQUygu1pKKaZxooSkNNBtUx9gYk0s&#10;E2tkJNV2bl8VCl0+3s/H2+5n14uRQuw8a1gVCgRx403HrYb66/T0CiImZIO9Z9Jwpwj73eJhi5Xx&#10;E3/SeE6tyCMcK9RgUxoqKWNjyWEs/ECcvasPDlOWoZUm4JTHXS+flSqlw44zweJAb5aa2/nbacgs&#10;01/VfKwd2/dLGeKLSo3Wj8v5sAGRaE7/4b/2h9FQruH3S/4Bcvc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cpavwAAANsAAAAPAAAAAAAAAAAAAAAAAJgCAABkcnMvZG93bnJl&#10;di54bWxQSwUGAAAAAAQABAD1AAAAhAMAAAAA&#10;" path="m92,l31,23,,80,-1,458r3,22l38,533r7030,17l7090,547r52,-37l7159,92r-3,-23l7120,16,92,xe" fillcolor="#f79646" stroked="f">
                    <v:path arrowok="t" o:connecttype="custom" o:connectlocs="92,8;31,31;0,88;-1,466;2,488;38,541;7068,558;7090,555;7142,518;7159,100;7156,77;7120,24;92,8" o:connectangles="0,0,0,0,0,0,0,0,0,0,0,0,0"/>
                  </v:shape>
                </v:group>
                <v:group id="Group 57" o:spid="_x0000_s1031" style="position:absolute;left:8;top:8;width:7160;height:551" coordorigin="8,8" coordsize="7160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9" o:spid="_x0000_s1032" style="position:absolute;left:8;top:8;width:7160;height:551;visibility:visible;mso-wrap-style:square;v-text-anchor:top" coordsize="7160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9q8EA&#10;AADbAAAADwAAAGRycy9kb3ducmV2LnhtbESPS6vCMBSE9xf8D+EI7q5pRXxUo/hAuLizKrg8NMe2&#10;2JyUJmr99zeC4HKYmW+Y+bI1lXhQ40rLCuJ+BII4s7rkXMHpuPudgHAeWWNlmRS8yMFy0fmZY6Lt&#10;kw/0SH0uAoRdggoK7+tESpcVZND1bU0cvKttDPogm1zqBp8Bbio5iKKRNFhyWCiwpk1B2S29GwXn&#10;9RbHmZzGw2hwXmF52OuLGynV67arGQhPrf+GP+0/rWAcw/tL+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4/avBAAAA2wAAAA8AAAAAAAAAAAAAAAAAmAIAAGRycy9kb3du&#10;cmV2LnhtbFBLBQYAAAAABAAEAPUAAACGAwAAAAA=&#10;" path="m92,l31,23,,80,-1,458r3,22l38,533r7030,17l7090,547r52,-37l7159,92r-3,-23l7120,16,92,xe" filled="f">
                    <v:path arrowok="t" o:connecttype="custom" o:connectlocs="92,8;31,31;0,88;-1,466;2,488;38,541;7068,558;7090,555;7142,518;7159,100;7156,77;7120,24;92,8" o:connectangles="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8" o:spid="_x0000_s1033" type="#_x0000_t202" style="position:absolute;width:7207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  <v:textbox inset="0,0,0,0">
                      <w:txbxContent>
                        <w:p w14:paraId="793F6911" w14:textId="77777777" w:rsidR="009A3E81" w:rsidRDefault="009A3E81">
                          <w:pPr>
                            <w:spacing w:before="116"/>
                            <w:ind w:left="17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365F91"/>
                              <w:sz w:val="24"/>
                              <w:szCs w:val="24"/>
                            </w:rPr>
                            <w:t>Wood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365F91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365F91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365F91"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365F91"/>
                              <w:spacing w:val="-1"/>
                              <w:sz w:val="24"/>
                              <w:szCs w:val="24"/>
                            </w:rPr>
                            <w:t>Guitars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9CEBD41" w14:textId="77777777" w:rsidR="00645CDD" w:rsidRDefault="00645CDD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14:paraId="4B3F4B04" w14:textId="77777777" w:rsidR="00645CDD" w:rsidRDefault="003C242F">
      <w:pPr>
        <w:spacing w:before="55"/>
        <w:ind w:left="280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activity,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participants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measure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stiffness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unit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weight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wood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samples</w:t>
      </w:r>
      <w:r w:rsidR="00D50101">
        <w:rPr>
          <w:rFonts w:ascii="Calibri"/>
        </w:rPr>
        <w:t>.</w:t>
      </w:r>
    </w:p>
    <w:p w14:paraId="562DC194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34681E89" w14:textId="77777777" w:rsidR="00645CDD" w:rsidRDefault="00645CDD">
      <w:pPr>
        <w:spacing w:before="2"/>
        <w:rPr>
          <w:rFonts w:ascii="Calibri" w:eastAsia="Calibri" w:hAnsi="Calibri" w:cs="Calibri"/>
          <w:sz w:val="16"/>
          <w:szCs w:val="16"/>
        </w:rPr>
      </w:pPr>
    </w:p>
    <w:p w14:paraId="19684A75" w14:textId="3E697369" w:rsidR="00645CDD" w:rsidRDefault="003C242F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0F0F7F5" wp14:editId="679AF302">
                <wp:extent cx="1456055" cy="379730"/>
                <wp:effectExtent l="0" t="0" r="4445" b="1270"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379730"/>
                          <a:chOff x="0" y="0"/>
                          <a:chExt cx="2293" cy="598"/>
                        </a:xfrm>
                      </wpg:grpSpPr>
                      <wpg:grpSp>
                        <wpg:cNvPr id="58" name="Group 54"/>
                        <wpg:cNvGrpSpPr>
                          <a:grpSpLocks/>
                        </wpg:cNvGrpSpPr>
                        <wpg:grpSpPr bwMode="auto">
                          <a:xfrm>
                            <a:off x="48" y="47"/>
                            <a:ext cx="2244" cy="551"/>
                            <a:chOff x="48" y="47"/>
                            <a:chExt cx="2244" cy="551"/>
                          </a:xfrm>
                        </wpg:grpSpPr>
                        <wps:wsp>
                          <wps:cNvPr id="59" name="Freeform 55"/>
                          <wps:cNvSpPr>
                            <a:spLocks/>
                          </wps:cNvSpPr>
                          <wps:spPr bwMode="auto">
                            <a:xfrm>
                              <a:off x="48" y="47"/>
                              <a:ext cx="2244" cy="551"/>
                            </a:xfrm>
                            <a:custGeom>
                              <a:avLst/>
                              <a:gdLst>
                                <a:gd name="T0" fmla="+- 0 139 48"/>
                                <a:gd name="T1" fmla="*/ T0 w 2244"/>
                                <a:gd name="T2" fmla="+- 0 47 47"/>
                                <a:gd name="T3" fmla="*/ 47 h 551"/>
                                <a:gd name="T4" fmla="+- 0 79 48"/>
                                <a:gd name="T5" fmla="*/ T4 w 2244"/>
                                <a:gd name="T6" fmla="+- 0 71 47"/>
                                <a:gd name="T7" fmla="*/ 71 h 551"/>
                                <a:gd name="T8" fmla="+- 0 49 48"/>
                                <a:gd name="T9" fmla="*/ T8 w 2244"/>
                                <a:gd name="T10" fmla="+- 0 128 47"/>
                                <a:gd name="T11" fmla="*/ 128 h 551"/>
                                <a:gd name="T12" fmla="+- 0 48 48"/>
                                <a:gd name="T13" fmla="*/ T12 w 2244"/>
                                <a:gd name="T14" fmla="+- 0 506 47"/>
                                <a:gd name="T15" fmla="*/ 506 h 551"/>
                                <a:gd name="T16" fmla="+- 0 51 48"/>
                                <a:gd name="T17" fmla="*/ T16 w 2244"/>
                                <a:gd name="T18" fmla="+- 0 528 47"/>
                                <a:gd name="T19" fmla="*/ 528 h 551"/>
                                <a:gd name="T20" fmla="+- 0 87 48"/>
                                <a:gd name="T21" fmla="*/ T20 w 2244"/>
                                <a:gd name="T22" fmla="+- 0 582 47"/>
                                <a:gd name="T23" fmla="*/ 582 h 551"/>
                                <a:gd name="T24" fmla="+- 0 2200 48"/>
                                <a:gd name="T25" fmla="*/ T24 w 2244"/>
                                <a:gd name="T26" fmla="+- 0 598 47"/>
                                <a:gd name="T27" fmla="*/ 598 h 551"/>
                                <a:gd name="T28" fmla="+- 0 2222 48"/>
                                <a:gd name="T29" fmla="*/ T28 w 2244"/>
                                <a:gd name="T30" fmla="+- 0 595 47"/>
                                <a:gd name="T31" fmla="*/ 595 h 551"/>
                                <a:gd name="T32" fmla="+- 0 2275 48"/>
                                <a:gd name="T33" fmla="*/ T32 w 2244"/>
                                <a:gd name="T34" fmla="+- 0 559 47"/>
                                <a:gd name="T35" fmla="*/ 559 h 551"/>
                                <a:gd name="T36" fmla="+- 0 2292 48"/>
                                <a:gd name="T37" fmla="*/ T36 w 2244"/>
                                <a:gd name="T38" fmla="+- 0 140 47"/>
                                <a:gd name="T39" fmla="*/ 140 h 551"/>
                                <a:gd name="T40" fmla="+- 0 2289 48"/>
                                <a:gd name="T41" fmla="*/ T40 w 2244"/>
                                <a:gd name="T42" fmla="+- 0 117 47"/>
                                <a:gd name="T43" fmla="*/ 117 h 551"/>
                                <a:gd name="T44" fmla="+- 0 2253 48"/>
                                <a:gd name="T45" fmla="*/ T44 w 2244"/>
                                <a:gd name="T46" fmla="+- 0 64 47"/>
                                <a:gd name="T47" fmla="*/ 64 h 551"/>
                                <a:gd name="T48" fmla="+- 0 139 48"/>
                                <a:gd name="T49" fmla="*/ T48 w 2244"/>
                                <a:gd name="T50" fmla="+- 0 47 47"/>
                                <a:gd name="T51" fmla="*/ 47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44" h="551">
                                  <a:moveTo>
                                    <a:pt x="91" y="0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3" y="481"/>
                                  </a:lnTo>
                                  <a:lnTo>
                                    <a:pt x="39" y="535"/>
                                  </a:lnTo>
                                  <a:lnTo>
                                    <a:pt x="2152" y="551"/>
                                  </a:lnTo>
                                  <a:lnTo>
                                    <a:pt x="2174" y="548"/>
                                  </a:lnTo>
                                  <a:lnTo>
                                    <a:pt x="2227" y="512"/>
                                  </a:lnTo>
                                  <a:lnTo>
                                    <a:pt x="2244" y="93"/>
                                  </a:lnTo>
                                  <a:lnTo>
                                    <a:pt x="2241" y="70"/>
                                  </a:lnTo>
                                  <a:lnTo>
                                    <a:pt x="2205" y="1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244" cy="550"/>
                            <a:chOff x="8" y="8"/>
                            <a:chExt cx="2244" cy="550"/>
                          </a:xfrm>
                        </wpg:grpSpPr>
                        <wps:wsp>
                          <wps:cNvPr id="61" name="Freeform 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244" cy="550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2244"/>
                                <a:gd name="T2" fmla="+- 0 8 8"/>
                                <a:gd name="T3" fmla="*/ 8 h 550"/>
                                <a:gd name="T4" fmla="+- 0 39 8"/>
                                <a:gd name="T5" fmla="*/ T4 w 2244"/>
                                <a:gd name="T6" fmla="+- 0 30 8"/>
                                <a:gd name="T7" fmla="*/ 30 h 550"/>
                                <a:gd name="T8" fmla="+- 0 8 8"/>
                                <a:gd name="T9" fmla="*/ T8 w 2244"/>
                                <a:gd name="T10" fmla="+- 0 87 8"/>
                                <a:gd name="T11" fmla="*/ 87 h 550"/>
                                <a:gd name="T12" fmla="+- 0 8 8"/>
                                <a:gd name="T13" fmla="*/ T12 w 2244"/>
                                <a:gd name="T14" fmla="+- 0 466 8"/>
                                <a:gd name="T15" fmla="*/ 466 h 550"/>
                                <a:gd name="T16" fmla="+- 0 10 8"/>
                                <a:gd name="T17" fmla="*/ T16 w 2244"/>
                                <a:gd name="T18" fmla="+- 0 488 8"/>
                                <a:gd name="T19" fmla="*/ 488 h 550"/>
                                <a:gd name="T20" fmla="+- 0 47 8"/>
                                <a:gd name="T21" fmla="*/ T20 w 2244"/>
                                <a:gd name="T22" fmla="+- 0 541 8"/>
                                <a:gd name="T23" fmla="*/ 541 h 550"/>
                                <a:gd name="T24" fmla="+- 0 2160 8"/>
                                <a:gd name="T25" fmla="*/ T24 w 2244"/>
                                <a:gd name="T26" fmla="+- 0 557 8"/>
                                <a:gd name="T27" fmla="*/ 557 h 550"/>
                                <a:gd name="T28" fmla="+- 0 2183 8"/>
                                <a:gd name="T29" fmla="*/ T28 w 2244"/>
                                <a:gd name="T30" fmla="+- 0 554 8"/>
                                <a:gd name="T31" fmla="*/ 554 h 550"/>
                                <a:gd name="T32" fmla="+- 0 2236 8"/>
                                <a:gd name="T33" fmla="*/ T32 w 2244"/>
                                <a:gd name="T34" fmla="+- 0 517 8"/>
                                <a:gd name="T35" fmla="*/ 517 h 550"/>
                                <a:gd name="T36" fmla="+- 0 2252 8"/>
                                <a:gd name="T37" fmla="*/ T36 w 2244"/>
                                <a:gd name="T38" fmla="+- 0 100 8"/>
                                <a:gd name="T39" fmla="*/ 100 h 550"/>
                                <a:gd name="T40" fmla="+- 0 2249 8"/>
                                <a:gd name="T41" fmla="*/ T40 w 2244"/>
                                <a:gd name="T42" fmla="+- 0 77 8"/>
                                <a:gd name="T43" fmla="*/ 77 h 550"/>
                                <a:gd name="T44" fmla="+- 0 2212 8"/>
                                <a:gd name="T45" fmla="*/ T44 w 2244"/>
                                <a:gd name="T46" fmla="+- 0 24 8"/>
                                <a:gd name="T47" fmla="*/ 24 h 550"/>
                                <a:gd name="T48" fmla="+- 0 100 8"/>
                                <a:gd name="T49" fmla="*/ T48 w 2244"/>
                                <a:gd name="T50" fmla="+- 0 8 8"/>
                                <a:gd name="T51" fmla="*/ 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44" h="550">
                                  <a:moveTo>
                                    <a:pt x="92" y="0"/>
                                  </a:moveTo>
                                  <a:lnTo>
                                    <a:pt x="31" y="2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2152" y="549"/>
                                  </a:lnTo>
                                  <a:lnTo>
                                    <a:pt x="2175" y="546"/>
                                  </a:lnTo>
                                  <a:lnTo>
                                    <a:pt x="2228" y="509"/>
                                  </a:lnTo>
                                  <a:lnTo>
                                    <a:pt x="2244" y="92"/>
                                  </a:lnTo>
                                  <a:lnTo>
                                    <a:pt x="2241" y="69"/>
                                  </a:lnTo>
                                  <a:lnTo>
                                    <a:pt x="2204" y="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244" cy="550"/>
                            <a:chOff x="8" y="8"/>
                            <a:chExt cx="2244" cy="550"/>
                          </a:xfrm>
                        </wpg:grpSpPr>
                        <wps:wsp>
                          <wps:cNvPr id="63" name="Freeform 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244" cy="550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2244"/>
                                <a:gd name="T2" fmla="+- 0 8 8"/>
                                <a:gd name="T3" fmla="*/ 8 h 550"/>
                                <a:gd name="T4" fmla="+- 0 39 8"/>
                                <a:gd name="T5" fmla="*/ T4 w 2244"/>
                                <a:gd name="T6" fmla="+- 0 30 8"/>
                                <a:gd name="T7" fmla="*/ 30 h 550"/>
                                <a:gd name="T8" fmla="+- 0 8 8"/>
                                <a:gd name="T9" fmla="*/ T8 w 2244"/>
                                <a:gd name="T10" fmla="+- 0 87 8"/>
                                <a:gd name="T11" fmla="*/ 87 h 550"/>
                                <a:gd name="T12" fmla="+- 0 8 8"/>
                                <a:gd name="T13" fmla="*/ T12 w 2244"/>
                                <a:gd name="T14" fmla="+- 0 466 8"/>
                                <a:gd name="T15" fmla="*/ 466 h 550"/>
                                <a:gd name="T16" fmla="+- 0 10 8"/>
                                <a:gd name="T17" fmla="*/ T16 w 2244"/>
                                <a:gd name="T18" fmla="+- 0 488 8"/>
                                <a:gd name="T19" fmla="*/ 488 h 550"/>
                                <a:gd name="T20" fmla="+- 0 47 8"/>
                                <a:gd name="T21" fmla="*/ T20 w 2244"/>
                                <a:gd name="T22" fmla="+- 0 541 8"/>
                                <a:gd name="T23" fmla="*/ 541 h 550"/>
                                <a:gd name="T24" fmla="+- 0 2160 8"/>
                                <a:gd name="T25" fmla="*/ T24 w 2244"/>
                                <a:gd name="T26" fmla="+- 0 557 8"/>
                                <a:gd name="T27" fmla="*/ 557 h 550"/>
                                <a:gd name="T28" fmla="+- 0 2183 8"/>
                                <a:gd name="T29" fmla="*/ T28 w 2244"/>
                                <a:gd name="T30" fmla="+- 0 554 8"/>
                                <a:gd name="T31" fmla="*/ 554 h 550"/>
                                <a:gd name="T32" fmla="+- 0 2236 8"/>
                                <a:gd name="T33" fmla="*/ T32 w 2244"/>
                                <a:gd name="T34" fmla="+- 0 517 8"/>
                                <a:gd name="T35" fmla="*/ 517 h 550"/>
                                <a:gd name="T36" fmla="+- 0 2252 8"/>
                                <a:gd name="T37" fmla="*/ T36 w 2244"/>
                                <a:gd name="T38" fmla="+- 0 100 8"/>
                                <a:gd name="T39" fmla="*/ 100 h 550"/>
                                <a:gd name="T40" fmla="+- 0 2249 8"/>
                                <a:gd name="T41" fmla="*/ T40 w 2244"/>
                                <a:gd name="T42" fmla="+- 0 77 8"/>
                                <a:gd name="T43" fmla="*/ 77 h 550"/>
                                <a:gd name="T44" fmla="+- 0 2212 8"/>
                                <a:gd name="T45" fmla="*/ T44 w 2244"/>
                                <a:gd name="T46" fmla="+- 0 24 8"/>
                                <a:gd name="T47" fmla="*/ 24 h 550"/>
                                <a:gd name="T48" fmla="+- 0 100 8"/>
                                <a:gd name="T49" fmla="*/ T48 w 2244"/>
                                <a:gd name="T50" fmla="+- 0 8 8"/>
                                <a:gd name="T51" fmla="*/ 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44" h="550">
                                  <a:moveTo>
                                    <a:pt x="92" y="0"/>
                                  </a:moveTo>
                                  <a:lnTo>
                                    <a:pt x="31" y="2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2152" y="549"/>
                                  </a:lnTo>
                                  <a:lnTo>
                                    <a:pt x="2175" y="546"/>
                                  </a:lnTo>
                                  <a:lnTo>
                                    <a:pt x="2228" y="509"/>
                                  </a:lnTo>
                                  <a:lnTo>
                                    <a:pt x="2244" y="92"/>
                                  </a:lnTo>
                                  <a:lnTo>
                                    <a:pt x="2241" y="69"/>
                                  </a:lnTo>
                                  <a:lnTo>
                                    <a:pt x="2204" y="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93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05FCF0" w14:textId="77777777" w:rsidR="009A3E81" w:rsidRDefault="009A3E81">
                                <w:pPr>
                                  <w:spacing w:before="121"/>
                                  <w:ind w:left="12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Objectives: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" o:spid="_x0000_s1034" style="width:114.65pt;height:29.9pt;mso-position-horizontal-relative:char;mso-position-vertical-relative:line" coordsize="2293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">
                <v:group id="Group 54" o:spid="_x0000_s1035" style="position:absolute;left:48;top:47;width:2244;height:551" coordorigin="48,47" coordsize="2244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5" o:spid="_x0000_s1036" style="position:absolute;left:48;top:47;width:2244;height:551;visibility:visible;mso-wrap-style:square;v-text-anchor:top" coordsize="2244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938QA&#10;AADbAAAADwAAAGRycy9kb3ducmV2LnhtbESPT2vCQBTE7wW/w/IEb3WjYolpVlEh4q31T+n1kX0m&#10;odm3Ibsm8dt3CwWPw8z8hkk3g6lFR62rLCuYTSMQxLnVFRcKrpfsNQbhPLLG2jIpeJCDzXr0kmKi&#10;bc8n6s6+EAHCLkEFpfdNIqXLSzLoprYhDt7NtgZ9kG0hdYt9gJtazqPoTRqsOCyU2NC+pPznfDcK&#10;sq9l87k47Oa3mIc7fzwW0SH+VmoyHrbvIDwN/hn+bx+1guUK/r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fd/EAAAA2wAAAA8AAAAAAAAAAAAAAAAAmAIAAGRycy9k&#10;b3ducmV2LnhtbFBLBQYAAAAABAAEAPUAAACJAwAAAAA=&#10;" path="m91,l31,24,1,81,,459r3,22l39,535r2113,16l2174,548r53,-36l2244,93r-3,-23l2205,17,91,xe" fillcolor="gray" stroked="f">
                    <v:path arrowok="t" o:connecttype="custom" o:connectlocs="91,47;31,71;1,128;0,506;3,528;39,582;2152,598;2174,595;2227,559;2244,140;2241,117;2205,64;91,47" o:connectangles="0,0,0,0,0,0,0,0,0,0,0,0,0"/>
                  </v:shape>
                </v:group>
                <v:group id="Group 52" o:spid="_x0000_s1037" style="position:absolute;left:8;top:8;width:2244;height:550" coordorigin="8,8" coordsize="2244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3" o:spid="_x0000_s1038" style="position:absolute;left:8;top:8;width:2244;height:550;visibility:visible;mso-wrap-style:square;v-text-anchor:top" coordsize="2244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OPsYA&#10;AADbAAAADwAAAGRycy9kb3ducmV2LnhtbESPT2vCQBTE74V+h+UVvDUbLdg2ukop+Ac81KZC8PbI&#10;PrOh2bchu8b47d1CweMwM79h5svBNqKnzteOFYyTFARx6XTNlYLDz+r5DYQPyBobx6TgSh6Wi8eH&#10;OWbaXfib+jxUIkLYZ6jAhNBmUvrSkEWfuJY4eifXWQxRdpXUHV4i3DZykqZTabHmuGCwpU9D5W9+&#10;tgryfbF/778m1W69Xm2O22uxc68vSo2eho8ZiEBDuIf/21utYDqGvy/xB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POPsYAAADbAAAADwAAAAAAAAAAAAAAAACYAgAAZHJz&#10;L2Rvd25yZXYueG1sUEsFBgAAAAAEAAQA9QAAAIsDAAAAAA==&#10;" path="m92,l31,22,,79,,458r2,22l39,533r2113,16l2175,546r53,-37l2244,92r-3,-23l2204,16,92,xe" fillcolor="#c2d69b" stroked="f">
                    <v:path arrowok="t" o:connecttype="custom" o:connectlocs="92,8;31,30;0,87;0,466;2,488;39,541;2152,557;2175,554;2228,517;2244,100;2241,77;2204,24;92,8" o:connectangles="0,0,0,0,0,0,0,0,0,0,0,0,0"/>
                  </v:shape>
                </v:group>
                <v:group id="Group 49" o:spid="_x0000_s1039" style="position:absolute;left:8;top:8;width:2244;height:550" coordorigin="8,8" coordsize="2244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1" o:spid="_x0000_s1040" style="position:absolute;left:8;top:8;width:2244;height:550;visibility:visible;mso-wrap-style:square;v-text-anchor:top" coordsize="2244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Bo8IA&#10;AADbAAAADwAAAGRycy9kb3ducmV2LnhtbESP0YrCMBRE3xf8h3CFfVsTXahSjSKCsLCsYPUDrs01&#10;LTY3pYm2+/ebBcHHYWbOMKvN4BrxoC7UnjVMJwoEcelNzVbD+bT/WIAIEdlg45k0/FKAzXr0tsLc&#10;+J6P9CiiFQnCIUcNVYxtLmUoK3IYJr4lTt7Vdw5jkp2VpsM+wV0jZ0pl0mHNaaHClnYVlbfi7jSY&#10;s91d2sLMssz236fDz1zt1Vzr9/GwXYKINMRX+Nn+MhqyT/j/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0GjwgAAANsAAAAPAAAAAAAAAAAAAAAAAJgCAABkcnMvZG93&#10;bnJldi54bWxQSwUGAAAAAAQABAD1AAAAhwMAAAAA&#10;" path="m92,l31,22,,79,,458r2,22l39,533r2113,16l2175,546r53,-37l2244,92r-3,-23l2204,16,92,xe" filled="f">
                    <v:path arrowok="t" o:connecttype="custom" o:connectlocs="92,8;31,30;0,87;0,466;2,488;39,541;2152,557;2175,554;2228,517;2244,100;2241,77;2204,24;92,8" o:connectangles="0,0,0,0,0,0,0,0,0,0,0,0,0"/>
                  </v:shape>
                  <v:shape id="Text Box 50" o:spid="_x0000_s1041" type="#_x0000_t202" style="position:absolute;width:2293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  <v:textbox inset="0,0,0,0">
                      <w:txbxContent>
                        <w:p w14:paraId="1705FCF0" w14:textId="77777777" w:rsidR="009A3E81" w:rsidRDefault="009A3E81">
                          <w:pPr>
                            <w:spacing w:before="121"/>
                            <w:ind w:left="12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Learning</w:t>
                          </w:r>
                          <w:r>
                            <w:rPr>
                              <w:rFonts w:ascii="Calibri"/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Objectives: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FD386E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1D6AAA35" w14:textId="77777777" w:rsidR="00645CDD" w:rsidRDefault="00645CDD">
      <w:pPr>
        <w:spacing w:before="11"/>
        <w:rPr>
          <w:rFonts w:ascii="Calibri" w:eastAsia="Calibri" w:hAnsi="Calibri" w:cs="Calibri"/>
          <w:sz w:val="16"/>
          <w:szCs w:val="16"/>
        </w:rPr>
      </w:pPr>
    </w:p>
    <w:p w14:paraId="2010695B" w14:textId="77777777" w:rsidR="00645CDD" w:rsidRDefault="003C242F">
      <w:pPr>
        <w:numPr>
          <w:ilvl w:val="0"/>
          <w:numId w:val="2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  <w:spacing w:val="-1"/>
        </w:rPr>
        <w:t>Students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accurately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determine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dimensions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wood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samples</w:t>
      </w:r>
    </w:p>
    <w:p w14:paraId="30A68115" w14:textId="77777777" w:rsidR="00645CDD" w:rsidRDefault="003C242F">
      <w:pPr>
        <w:numPr>
          <w:ilvl w:val="0"/>
          <w:numId w:val="2"/>
        </w:numPr>
        <w:tabs>
          <w:tab w:val="left" w:pos="550"/>
        </w:tabs>
        <w:ind w:left="550" w:hanging="270"/>
        <w:rPr>
          <w:rFonts w:ascii="Calibri" w:eastAsia="Calibri" w:hAnsi="Calibri" w:cs="Calibri"/>
        </w:rPr>
      </w:pPr>
      <w:r>
        <w:rPr>
          <w:rFonts w:ascii="Calibri"/>
          <w:spacing w:val="-1"/>
        </w:rPr>
        <w:t>Students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measured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deflections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cantilevered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samples</w:t>
      </w:r>
    </w:p>
    <w:p w14:paraId="7EB2BEDE" w14:textId="77777777" w:rsidR="00645CDD" w:rsidRDefault="003C242F">
      <w:pPr>
        <w:numPr>
          <w:ilvl w:val="0"/>
          <w:numId w:val="2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  <w:spacing w:val="-1"/>
        </w:rPr>
        <w:t>Students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calculate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elastic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modulus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samples</w:t>
      </w:r>
    </w:p>
    <w:p w14:paraId="2A514C5A" w14:textId="77777777" w:rsidR="00645CDD" w:rsidRDefault="003C242F">
      <w:pPr>
        <w:numPr>
          <w:ilvl w:val="0"/>
          <w:numId w:val="2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  <w:spacing w:val="-1"/>
        </w:rPr>
        <w:t>Students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calculate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stiffness/weight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ratio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samples</w:t>
      </w:r>
    </w:p>
    <w:p w14:paraId="0BEADC5C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4C1469B9" w14:textId="77777777" w:rsidR="00645CDD" w:rsidRDefault="00645CDD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4628AFCE" w14:textId="3274A654" w:rsidR="00645CDD" w:rsidRDefault="003C242F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2862161" wp14:editId="0C0B8EDF">
                <wp:extent cx="1421765" cy="379730"/>
                <wp:effectExtent l="0" t="0" r="635" b="1270"/>
                <wp:docPr id="4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765" cy="379730"/>
                          <a:chOff x="0" y="0"/>
                          <a:chExt cx="2239" cy="598"/>
                        </a:xfrm>
                      </wpg:grpSpPr>
                      <wpg:grpSp>
                        <wpg:cNvPr id="50" name="Group 46"/>
                        <wpg:cNvGrpSpPr>
                          <a:grpSpLocks/>
                        </wpg:cNvGrpSpPr>
                        <wpg:grpSpPr bwMode="auto">
                          <a:xfrm>
                            <a:off x="48" y="48"/>
                            <a:ext cx="2190" cy="550"/>
                            <a:chOff x="48" y="48"/>
                            <a:chExt cx="2190" cy="550"/>
                          </a:xfrm>
                        </wpg:grpSpPr>
                        <wps:wsp>
                          <wps:cNvPr id="51" name="Freeform 47"/>
                          <wps:cNvSpPr>
                            <a:spLocks/>
                          </wps:cNvSpPr>
                          <wps:spPr bwMode="auto">
                            <a:xfrm>
                              <a:off x="48" y="48"/>
                              <a:ext cx="2190" cy="550"/>
                            </a:xfrm>
                            <a:custGeom>
                              <a:avLst/>
                              <a:gdLst>
                                <a:gd name="T0" fmla="+- 0 139 48"/>
                                <a:gd name="T1" fmla="*/ T0 w 2190"/>
                                <a:gd name="T2" fmla="+- 0 48 48"/>
                                <a:gd name="T3" fmla="*/ 48 h 550"/>
                                <a:gd name="T4" fmla="+- 0 79 48"/>
                                <a:gd name="T5" fmla="*/ T4 w 2190"/>
                                <a:gd name="T6" fmla="+- 0 72 48"/>
                                <a:gd name="T7" fmla="*/ 72 h 550"/>
                                <a:gd name="T8" fmla="+- 0 49 48"/>
                                <a:gd name="T9" fmla="*/ T8 w 2190"/>
                                <a:gd name="T10" fmla="+- 0 129 48"/>
                                <a:gd name="T11" fmla="*/ 129 h 550"/>
                                <a:gd name="T12" fmla="+- 0 48 48"/>
                                <a:gd name="T13" fmla="*/ T12 w 2190"/>
                                <a:gd name="T14" fmla="+- 0 507 48"/>
                                <a:gd name="T15" fmla="*/ 507 h 550"/>
                                <a:gd name="T16" fmla="+- 0 51 48"/>
                                <a:gd name="T17" fmla="*/ T16 w 2190"/>
                                <a:gd name="T18" fmla="+- 0 529 48"/>
                                <a:gd name="T19" fmla="*/ 529 h 550"/>
                                <a:gd name="T20" fmla="+- 0 88 48"/>
                                <a:gd name="T21" fmla="*/ T20 w 2190"/>
                                <a:gd name="T22" fmla="+- 0 582 48"/>
                                <a:gd name="T23" fmla="*/ 582 h 550"/>
                                <a:gd name="T24" fmla="+- 0 2147 48"/>
                                <a:gd name="T25" fmla="*/ T24 w 2190"/>
                                <a:gd name="T26" fmla="+- 0 598 48"/>
                                <a:gd name="T27" fmla="*/ 598 h 550"/>
                                <a:gd name="T28" fmla="+- 0 2170 48"/>
                                <a:gd name="T29" fmla="*/ T28 w 2190"/>
                                <a:gd name="T30" fmla="+- 0 595 48"/>
                                <a:gd name="T31" fmla="*/ 595 h 550"/>
                                <a:gd name="T32" fmla="+- 0 2222 48"/>
                                <a:gd name="T33" fmla="*/ T32 w 2190"/>
                                <a:gd name="T34" fmla="+- 0 558 48"/>
                                <a:gd name="T35" fmla="*/ 558 h 550"/>
                                <a:gd name="T36" fmla="+- 0 2238 48"/>
                                <a:gd name="T37" fmla="*/ T36 w 2190"/>
                                <a:gd name="T38" fmla="+- 0 139 48"/>
                                <a:gd name="T39" fmla="*/ 139 h 550"/>
                                <a:gd name="T40" fmla="+- 0 2235 48"/>
                                <a:gd name="T41" fmla="*/ T40 w 2190"/>
                                <a:gd name="T42" fmla="+- 0 117 48"/>
                                <a:gd name="T43" fmla="*/ 117 h 550"/>
                                <a:gd name="T44" fmla="+- 0 2199 48"/>
                                <a:gd name="T45" fmla="*/ T44 w 2190"/>
                                <a:gd name="T46" fmla="+- 0 64 48"/>
                                <a:gd name="T47" fmla="*/ 64 h 550"/>
                                <a:gd name="T48" fmla="+- 0 139 48"/>
                                <a:gd name="T49" fmla="*/ T48 w 2190"/>
                                <a:gd name="T50" fmla="+- 0 48 48"/>
                                <a:gd name="T51" fmla="*/ 4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0" h="550">
                                  <a:moveTo>
                                    <a:pt x="91" y="0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3" y="481"/>
                                  </a:lnTo>
                                  <a:lnTo>
                                    <a:pt x="40" y="534"/>
                                  </a:lnTo>
                                  <a:lnTo>
                                    <a:pt x="2099" y="550"/>
                                  </a:lnTo>
                                  <a:lnTo>
                                    <a:pt x="2122" y="547"/>
                                  </a:lnTo>
                                  <a:lnTo>
                                    <a:pt x="2174" y="510"/>
                                  </a:lnTo>
                                  <a:lnTo>
                                    <a:pt x="2190" y="91"/>
                                  </a:lnTo>
                                  <a:lnTo>
                                    <a:pt x="2187" y="69"/>
                                  </a:lnTo>
                                  <a:lnTo>
                                    <a:pt x="2151" y="1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92" cy="551"/>
                            <a:chOff x="8" y="8"/>
                            <a:chExt cx="2192" cy="551"/>
                          </a:xfrm>
                        </wpg:grpSpPr>
                        <wps:wsp>
                          <wps:cNvPr id="53" name="Freeform 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92" cy="551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2192"/>
                                <a:gd name="T2" fmla="+- 0 8 8"/>
                                <a:gd name="T3" fmla="*/ 8 h 551"/>
                                <a:gd name="T4" fmla="+- 0 39 8"/>
                                <a:gd name="T5" fmla="*/ T4 w 2192"/>
                                <a:gd name="T6" fmla="+- 0 31 8"/>
                                <a:gd name="T7" fmla="*/ 31 h 551"/>
                                <a:gd name="T8" fmla="+- 0 8 8"/>
                                <a:gd name="T9" fmla="*/ T8 w 2192"/>
                                <a:gd name="T10" fmla="+- 0 88 8"/>
                                <a:gd name="T11" fmla="*/ 88 h 551"/>
                                <a:gd name="T12" fmla="+- 0 8 8"/>
                                <a:gd name="T13" fmla="*/ T12 w 2192"/>
                                <a:gd name="T14" fmla="+- 0 466 8"/>
                                <a:gd name="T15" fmla="*/ 466 h 551"/>
                                <a:gd name="T16" fmla="+- 0 10 8"/>
                                <a:gd name="T17" fmla="*/ T16 w 2192"/>
                                <a:gd name="T18" fmla="+- 0 488 8"/>
                                <a:gd name="T19" fmla="*/ 488 h 551"/>
                                <a:gd name="T20" fmla="+- 0 47 8"/>
                                <a:gd name="T21" fmla="*/ T20 w 2192"/>
                                <a:gd name="T22" fmla="+- 0 541 8"/>
                                <a:gd name="T23" fmla="*/ 541 h 551"/>
                                <a:gd name="T24" fmla="+- 0 2108 8"/>
                                <a:gd name="T25" fmla="*/ T24 w 2192"/>
                                <a:gd name="T26" fmla="+- 0 558 8"/>
                                <a:gd name="T27" fmla="*/ 558 h 551"/>
                                <a:gd name="T28" fmla="+- 0 2130 8"/>
                                <a:gd name="T29" fmla="*/ T28 w 2192"/>
                                <a:gd name="T30" fmla="+- 0 555 8"/>
                                <a:gd name="T31" fmla="*/ 555 h 551"/>
                                <a:gd name="T32" fmla="+- 0 2182 8"/>
                                <a:gd name="T33" fmla="*/ T32 w 2192"/>
                                <a:gd name="T34" fmla="+- 0 518 8"/>
                                <a:gd name="T35" fmla="*/ 518 h 551"/>
                                <a:gd name="T36" fmla="+- 0 2199 8"/>
                                <a:gd name="T37" fmla="*/ T36 w 2192"/>
                                <a:gd name="T38" fmla="+- 0 100 8"/>
                                <a:gd name="T39" fmla="*/ 100 h 551"/>
                                <a:gd name="T40" fmla="+- 0 2196 8"/>
                                <a:gd name="T41" fmla="*/ T40 w 2192"/>
                                <a:gd name="T42" fmla="+- 0 77 8"/>
                                <a:gd name="T43" fmla="*/ 77 h 551"/>
                                <a:gd name="T44" fmla="+- 0 2160 8"/>
                                <a:gd name="T45" fmla="*/ T44 w 2192"/>
                                <a:gd name="T46" fmla="+- 0 24 8"/>
                                <a:gd name="T47" fmla="*/ 24 h 551"/>
                                <a:gd name="T48" fmla="+- 0 100 8"/>
                                <a:gd name="T49" fmla="*/ T48 w 2192"/>
                                <a:gd name="T50" fmla="+- 0 8 8"/>
                                <a:gd name="T51" fmla="*/ 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2" h="551">
                                  <a:moveTo>
                                    <a:pt x="92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2100" y="550"/>
                                  </a:lnTo>
                                  <a:lnTo>
                                    <a:pt x="2122" y="547"/>
                                  </a:lnTo>
                                  <a:lnTo>
                                    <a:pt x="2174" y="510"/>
                                  </a:lnTo>
                                  <a:lnTo>
                                    <a:pt x="2191" y="92"/>
                                  </a:lnTo>
                                  <a:lnTo>
                                    <a:pt x="2188" y="69"/>
                                  </a:lnTo>
                                  <a:lnTo>
                                    <a:pt x="2152" y="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92" cy="551"/>
                            <a:chOff x="8" y="8"/>
                            <a:chExt cx="2192" cy="551"/>
                          </a:xfrm>
                        </wpg:grpSpPr>
                        <wps:wsp>
                          <wps:cNvPr id="55" name="Freeform 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92" cy="551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2192"/>
                                <a:gd name="T2" fmla="+- 0 8 8"/>
                                <a:gd name="T3" fmla="*/ 8 h 551"/>
                                <a:gd name="T4" fmla="+- 0 39 8"/>
                                <a:gd name="T5" fmla="*/ T4 w 2192"/>
                                <a:gd name="T6" fmla="+- 0 31 8"/>
                                <a:gd name="T7" fmla="*/ 31 h 551"/>
                                <a:gd name="T8" fmla="+- 0 8 8"/>
                                <a:gd name="T9" fmla="*/ T8 w 2192"/>
                                <a:gd name="T10" fmla="+- 0 88 8"/>
                                <a:gd name="T11" fmla="*/ 88 h 551"/>
                                <a:gd name="T12" fmla="+- 0 8 8"/>
                                <a:gd name="T13" fmla="*/ T12 w 2192"/>
                                <a:gd name="T14" fmla="+- 0 466 8"/>
                                <a:gd name="T15" fmla="*/ 466 h 551"/>
                                <a:gd name="T16" fmla="+- 0 10 8"/>
                                <a:gd name="T17" fmla="*/ T16 w 2192"/>
                                <a:gd name="T18" fmla="+- 0 488 8"/>
                                <a:gd name="T19" fmla="*/ 488 h 551"/>
                                <a:gd name="T20" fmla="+- 0 47 8"/>
                                <a:gd name="T21" fmla="*/ T20 w 2192"/>
                                <a:gd name="T22" fmla="+- 0 541 8"/>
                                <a:gd name="T23" fmla="*/ 541 h 551"/>
                                <a:gd name="T24" fmla="+- 0 2108 8"/>
                                <a:gd name="T25" fmla="*/ T24 w 2192"/>
                                <a:gd name="T26" fmla="+- 0 558 8"/>
                                <a:gd name="T27" fmla="*/ 558 h 551"/>
                                <a:gd name="T28" fmla="+- 0 2130 8"/>
                                <a:gd name="T29" fmla="*/ T28 w 2192"/>
                                <a:gd name="T30" fmla="+- 0 555 8"/>
                                <a:gd name="T31" fmla="*/ 555 h 551"/>
                                <a:gd name="T32" fmla="+- 0 2182 8"/>
                                <a:gd name="T33" fmla="*/ T32 w 2192"/>
                                <a:gd name="T34" fmla="+- 0 518 8"/>
                                <a:gd name="T35" fmla="*/ 518 h 551"/>
                                <a:gd name="T36" fmla="+- 0 2199 8"/>
                                <a:gd name="T37" fmla="*/ T36 w 2192"/>
                                <a:gd name="T38" fmla="+- 0 100 8"/>
                                <a:gd name="T39" fmla="*/ 100 h 551"/>
                                <a:gd name="T40" fmla="+- 0 2196 8"/>
                                <a:gd name="T41" fmla="*/ T40 w 2192"/>
                                <a:gd name="T42" fmla="+- 0 77 8"/>
                                <a:gd name="T43" fmla="*/ 77 h 551"/>
                                <a:gd name="T44" fmla="+- 0 2160 8"/>
                                <a:gd name="T45" fmla="*/ T44 w 2192"/>
                                <a:gd name="T46" fmla="+- 0 24 8"/>
                                <a:gd name="T47" fmla="*/ 24 h 551"/>
                                <a:gd name="T48" fmla="+- 0 100 8"/>
                                <a:gd name="T49" fmla="*/ T48 w 2192"/>
                                <a:gd name="T50" fmla="+- 0 8 8"/>
                                <a:gd name="T51" fmla="*/ 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2" h="551">
                                  <a:moveTo>
                                    <a:pt x="92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2100" y="550"/>
                                  </a:lnTo>
                                  <a:lnTo>
                                    <a:pt x="2122" y="547"/>
                                  </a:lnTo>
                                  <a:lnTo>
                                    <a:pt x="2174" y="510"/>
                                  </a:lnTo>
                                  <a:lnTo>
                                    <a:pt x="2191" y="92"/>
                                  </a:lnTo>
                                  <a:lnTo>
                                    <a:pt x="2188" y="69"/>
                                  </a:lnTo>
                                  <a:lnTo>
                                    <a:pt x="2152" y="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9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19238A" w14:textId="77777777" w:rsidR="009A3E81" w:rsidRDefault="009A3E81">
                                <w:pPr>
                                  <w:spacing w:before="123"/>
                                  <w:ind w:left="12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Materials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Required: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" o:spid="_x0000_s1042" style="width:111.95pt;height:29.9pt;mso-position-horizontal-relative:char;mso-position-vertical-relative:line" coordsize="2239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">
                <v:group id="Group 46" o:spid="_x0000_s1043" style="position:absolute;left:48;top:48;width:2190;height:550" coordorigin="48,48" coordsize="21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7" o:spid="_x0000_s1044" style="position:absolute;left:48;top:48;width:2190;height:550;visibility:visible;mso-wrap-style:square;v-text-anchor:top" coordsize="219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uccUA&#10;AADbAAAADwAAAGRycy9kb3ducmV2LnhtbESPQWvCQBSE74L/YXmF3uomhdg0uoZY2mJPUvXi7ZF9&#10;JrHZtyG70fTfd4WCx2FmvmGW+WhacaHeNZYVxLMIBHFpdcOVgsP+4ykF4TyyxtYyKfglB/lqOlli&#10;pu2Vv+my85UIEHYZKqi97zIpXVmTQTezHXHwTrY36IPsK6l7vAa4aeVzFM2lwYbDQo0dvdVU/uwG&#10;o+B92L6chq/XQs7PnxXvO7dOjqlSjw9jsQDhafT38H97oxUkMdy+h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m5xxQAAANsAAAAPAAAAAAAAAAAAAAAAAJgCAABkcnMv&#10;ZG93bnJldi54bWxQSwUGAAAAAAQABAD1AAAAigMAAAAA&#10;" path="m91,l31,24,1,81,,459r3,22l40,534r2059,16l2122,547r52,-37l2190,91r-3,-22l2151,16,91,xe" fillcolor="gray" stroked="f">
                    <v:path arrowok="t" o:connecttype="custom" o:connectlocs="91,48;31,72;1,129;0,507;3,529;40,582;2099,598;2122,595;2174,558;2190,139;2187,117;2151,64;91,48" o:connectangles="0,0,0,0,0,0,0,0,0,0,0,0,0"/>
                  </v:shape>
                </v:group>
                <v:group id="Group 44" o:spid="_x0000_s1045" style="position:absolute;left:8;top:8;width:2192;height:551" coordorigin="8,8" coordsize="2192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5" o:spid="_x0000_s1046" style="position:absolute;left:8;top:8;width:2192;height:551;visibility:visible;mso-wrap-style:square;v-text-anchor:top" coordsize="2192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nIsQA&#10;AADbAAAADwAAAGRycy9kb3ducmV2LnhtbESPQWvCQBSE74X+h+UVeqsblRaJrqKCIvXU6MXbI/tM&#10;QrJv4+5q4r/vCoLHYWa+YWaL3jTiRs5XlhUMBwkI4tzqigsFx8PmawLCB2SNjWVScCcPi/n72wxT&#10;bTv+o1sWChEh7FNUUIbQplL6vCSDfmBb4uidrTMYonSF1A67CDeNHCXJjzRYcVwosaV1SXmdXY2C&#10;c52Nuu1pf19eV4f2d7ir3aU6KvX50S+nIAL14RV+tndawfcY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JyLEAAAA2wAAAA8AAAAAAAAAAAAAAAAAmAIAAGRycy9k&#10;b3ducmV2LnhtbFBLBQYAAAAABAAEAPUAAACJAwAAAAA=&#10;" path="m92,l31,23,,80,,458r2,22l39,533r2061,17l2122,547r52,-37l2191,92r-3,-23l2152,16,92,xe" fillcolor="#c2d69b" stroked="f">
                    <v:path arrowok="t" o:connecttype="custom" o:connectlocs="92,8;31,31;0,88;0,466;2,488;39,541;2100,558;2122,555;2174,518;2191,100;2188,77;2152,24;92,8" o:connectangles="0,0,0,0,0,0,0,0,0,0,0,0,0"/>
                  </v:shape>
                </v:group>
                <v:group id="Group 41" o:spid="_x0000_s1047" style="position:absolute;left:8;top:8;width:2192;height:551" coordorigin="8,8" coordsize="2192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3" o:spid="_x0000_s1048" style="position:absolute;left:8;top:8;width:2192;height:551;visibility:visible;mso-wrap-style:square;v-text-anchor:top" coordsize="2192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Y4MIA&#10;AADbAAAADwAAAGRycy9kb3ducmV2LnhtbESP0YrCMBRE34X9h3AFX4qmuipSTcsqFHxtdz/g0lzb&#10;YnNTmljr328WhH0cZuYMc8om04mRBtdaVrBexSCIK6tbrhX8fOfLAwjnkTV2lknBixxk6cfshIm2&#10;Ty5oLH0tAoRdggoa7/tESlc1ZNCtbE8cvJsdDPogh1rqAZ8Bbjq5ieO9NNhyWGiwp0tD1b18GAWP&#10;s9lEvP2MinU3FvuLzF9llCu1mE9fRxCeJv8ffrevWsFuB39fwg+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C5jgwgAAANsAAAAPAAAAAAAAAAAAAAAAAJgCAABkcnMvZG93&#10;bnJldi54bWxQSwUGAAAAAAQABAD1AAAAhwMAAAAA&#10;" path="m92,l31,23,,80,,458r2,22l39,533r2061,17l2122,547r52,-37l2191,92r-3,-23l2152,16,92,xe" filled="f">
                    <v:path arrowok="t" o:connecttype="custom" o:connectlocs="92,8;31,31;0,88;0,466;2,488;39,541;2100,558;2122,555;2174,518;2191,100;2188,77;2152,24;92,8" o:connectangles="0,0,0,0,0,0,0,0,0,0,0,0,0"/>
                  </v:shape>
                  <v:shape id="Text Box 42" o:spid="_x0000_s1049" type="#_x0000_t202" style="position:absolute;width:2239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<v:textbox inset="0,0,0,0">
                      <w:txbxContent>
                        <w:p w14:paraId="3B19238A" w14:textId="77777777" w:rsidR="009A3E81" w:rsidRDefault="009A3E81">
                          <w:pPr>
                            <w:spacing w:before="123"/>
                            <w:ind w:left="12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Materials</w:t>
                          </w:r>
                          <w:r>
                            <w:rPr>
                              <w:rFonts w:ascii="Calibri"/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Required: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1ED4442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26606A53" w14:textId="77777777" w:rsidR="00645CDD" w:rsidRDefault="00645CDD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5BDBBD87" w14:textId="6B3E02D0" w:rsidR="00645CDD" w:rsidRDefault="003C242F">
      <w:pPr>
        <w:numPr>
          <w:ilvl w:val="0"/>
          <w:numId w:val="1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</w:rPr>
        <w:t>Wood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samples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approximately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610mm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x</w:t>
      </w:r>
      <w:r>
        <w:rPr>
          <w:rFonts w:ascii="Calibri"/>
          <w:spacing w:val="-5"/>
        </w:rPr>
        <w:t xml:space="preserve"> </w:t>
      </w:r>
      <w:r w:rsidR="00083873">
        <w:rPr>
          <w:rFonts w:ascii="Calibri"/>
        </w:rPr>
        <w:t>32</w:t>
      </w:r>
      <w:r>
        <w:rPr>
          <w:rFonts w:ascii="Calibri"/>
        </w:rPr>
        <w:t>mm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x</w:t>
      </w:r>
      <w:r>
        <w:rPr>
          <w:rFonts w:ascii="Calibri"/>
          <w:spacing w:val="-5"/>
        </w:rPr>
        <w:t xml:space="preserve"> </w:t>
      </w:r>
      <w:r w:rsidR="00083873">
        <w:rPr>
          <w:rFonts w:ascii="Calibri"/>
        </w:rPr>
        <w:t>4</w:t>
      </w:r>
      <w:r>
        <w:rPr>
          <w:rFonts w:ascii="Calibri"/>
        </w:rPr>
        <w:t>mm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(about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24in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x</w:t>
      </w:r>
      <w:r>
        <w:rPr>
          <w:rFonts w:ascii="Calibri"/>
          <w:spacing w:val="-5"/>
        </w:rPr>
        <w:t xml:space="preserve"> </w:t>
      </w:r>
      <w:r w:rsidR="00083873">
        <w:rPr>
          <w:rFonts w:ascii="Calibri"/>
        </w:rPr>
        <w:t>1.25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x</w:t>
      </w:r>
      <w:r>
        <w:rPr>
          <w:rFonts w:ascii="Calibri"/>
          <w:spacing w:val="-6"/>
        </w:rPr>
        <w:t xml:space="preserve"> </w:t>
      </w:r>
      <w:r w:rsidR="00083873">
        <w:rPr>
          <w:rFonts w:ascii="Calibri"/>
        </w:rPr>
        <w:t>0.16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in).</w:t>
      </w:r>
    </w:p>
    <w:p w14:paraId="1802D9E8" w14:textId="77777777" w:rsidR="00645CDD" w:rsidRDefault="003C242F">
      <w:pPr>
        <w:numPr>
          <w:ilvl w:val="0"/>
          <w:numId w:val="1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digital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caliper</w:t>
      </w:r>
    </w:p>
    <w:p w14:paraId="406E6868" w14:textId="44FECE03" w:rsidR="00645CDD" w:rsidRDefault="003C242F">
      <w:pPr>
        <w:numPr>
          <w:ilvl w:val="0"/>
          <w:numId w:val="1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ruler</w:t>
      </w:r>
      <w:r w:rsidR="00083873">
        <w:rPr>
          <w:rFonts w:ascii="Calibri"/>
        </w:rPr>
        <w:t xml:space="preserve"> or printed scale</w:t>
      </w:r>
    </w:p>
    <w:p w14:paraId="66A8306D" w14:textId="401A7739" w:rsidR="00645CDD" w:rsidRDefault="003C242F">
      <w:pPr>
        <w:numPr>
          <w:ilvl w:val="0"/>
          <w:numId w:val="1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electronic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scale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capable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measuring</w:t>
      </w:r>
      <w:r>
        <w:rPr>
          <w:rFonts w:ascii="Calibri" w:eastAsia="Calibri" w:hAnsi="Calibri" w:cs="Calibri"/>
          <w:spacing w:val="-7"/>
        </w:rPr>
        <w:t xml:space="preserve"> </w:t>
      </w:r>
      <w:r w:rsidR="00C50649">
        <w:rPr>
          <w:rFonts w:ascii="Calibri" w:eastAsia="Calibri" w:hAnsi="Calibri" w:cs="Calibri"/>
        </w:rPr>
        <w:t>2</w:t>
      </w:r>
      <w:r w:rsidR="00083873"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>0gm</w:t>
      </w:r>
    </w:p>
    <w:p w14:paraId="5D56ACD9" w14:textId="77F50425" w:rsidR="00645CDD" w:rsidRDefault="003C242F">
      <w:pPr>
        <w:numPr>
          <w:ilvl w:val="0"/>
          <w:numId w:val="1"/>
        </w:numPr>
        <w:tabs>
          <w:tab w:val="left" w:pos="568"/>
        </w:tabs>
        <w:spacing w:line="268" w:lineRule="exac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weight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approximately</w:t>
      </w:r>
      <w:r>
        <w:rPr>
          <w:rFonts w:ascii="Calibri" w:eastAsia="Calibri" w:hAnsi="Calibri" w:cs="Calibri"/>
          <w:spacing w:val="-4"/>
        </w:rPr>
        <w:t xml:space="preserve"> </w:t>
      </w:r>
      <w:r w:rsidR="00C50649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>00gm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(it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doesn’t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be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calibrated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since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you’ll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weigh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it)</w:t>
      </w:r>
    </w:p>
    <w:p w14:paraId="6131E635" w14:textId="77777777" w:rsidR="00645CDD" w:rsidRDefault="003C242F">
      <w:pPr>
        <w:numPr>
          <w:ilvl w:val="0"/>
          <w:numId w:val="1"/>
        </w:numPr>
        <w:tabs>
          <w:tab w:val="left" w:pos="568"/>
        </w:tabs>
        <w:spacing w:line="268" w:lineRule="exac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clamps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(Quick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Grips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C‐clamps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well)</w:t>
      </w:r>
    </w:p>
    <w:p w14:paraId="4D19ED15" w14:textId="61E508C0" w:rsidR="00645CDD" w:rsidRPr="00083873" w:rsidRDefault="003C242F" w:rsidP="00083873">
      <w:pPr>
        <w:numPr>
          <w:ilvl w:val="0"/>
          <w:numId w:val="1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</w:rPr>
        <w:t>Masking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tape</w:t>
      </w:r>
    </w:p>
    <w:p w14:paraId="76A9202F" w14:textId="77777777" w:rsidR="00645CDD" w:rsidRDefault="003C242F">
      <w:pPr>
        <w:numPr>
          <w:ilvl w:val="0"/>
          <w:numId w:val="1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</w:rPr>
        <w:t>A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mechanical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pencil</w:t>
      </w:r>
    </w:p>
    <w:p w14:paraId="514497F2" w14:textId="77777777" w:rsidR="00645CDD" w:rsidRPr="00083873" w:rsidRDefault="003C242F">
      <w:pPr>
        <w:numPr>
          <w:ilvl w:val="0"/>
          <w:numId w:val="1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bench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squared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edge</w:t>
      </w:r>
    </w:p>
    <w:p w14:paraId="2A8D85DF" w14:textId="73D6723E" w:rsidR="00083873" w:rsidRPr="00083873" w:rsidRDefault="00083873">
      <w:pPr>
        <w:numPr>
          <w:ilvl w:val="0"/>
          <w:numId w:val="1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</w:rPr>
        <w:t>A sandwich bag</w:t>
      </w:r>
    </w:p>
    <w:p w14:paraId="12557782" w14:textId="5B07EEB7" w:rsidR="00083873" w:rsidRDefault="00083873">
      <w:pPr>
        <w:numPr>
          <w:ilvl w:val="0"/>
          <w:numId w:val="1"/>
        </w:numPr>
        <w:tabs>
          <w:tab w:val="left" w:pos="568"/>
        </w:tabs>
        <w:rPr>
          <w:rFonts w:ascii="Calibri" w:eastAsia="Calibri" w:hAnsi="Calibri" w:cs="Calibri"/>
        </w:rPr>
      </w:pPr>
      <w:r>
        <w:rPr>
          <w:rFonts w:ascii="Calibri"/>
        </w:rPr>
        <w:t>A paperclip</w:t>
      </w:r>
    </w:p>
    <w:p w14:paraId="4F85F5E8" w14:textId="77777777" w:rsidR="00645CDD" w:rsidRDefault="00645CDD">
      <w:pPr>
        <w:rPr>
          <w:rFonts w:ascii="Calibri" w:eastAsia="Calibri" w:hAnsi="Calibri" w:cs="Calibri"/>
          <w:sz w:val="25"/>
          <w:szCs w:val="25"/>
        </w:rPr>
      </w:pPr>
    </w:p>
    <w:p w14:paraId="61379AB3" w14:textId="2248D7C0" w:rsidR="00645CDD" w:rsidRDefault="003C242F">
      <w:pPr>
        <w:spacing w:line="200" w:lineRule="atLeast"/>
        <w:ind w:left="1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0684A3B" wp14:editId="03CE741B">
                <wp:extent cx="923925" cy="379095"/>
                <wp:effectExtent l="0" t="0" r="3175" b="1905"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79095"/>
                          <a:chOff x="0" y="0"/>
                          <a:chExt cx="1455" cy="597"/>
                        </a:xfrm>
                      </wpg:grpSpPr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47" y="47"/>
                            <a:ext cx="1408" cy="550"/>
                            <a:chOff x="47" y="47"/>
                            <a:chExt cx="1408" cy="550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47" y="47"/>
                              <a:ext cx="1408" cy="550"/>
                            </a:xfrm>
                            <a:custGeom>
                              <a:avLst/>
                              <a:gdLst>
                                <a:gd name="T0" fmla="+- 0 140 47"/>
                                <a:gd name="T1" fmla="*/ T0 w 1408"/>
                                <a:gd name="T2" fmla="+- 0 47 47"/>
                                <a:gd name="T3" fmla="*/ 47 h 550"/>
                                <a:gd name="T4" fmla="+- 0 78 47"/>
                                <a:gd name="T5" fmla="*/ T4 w 1408"/>
                                <a:gd name="T6" fmla="+- 0 70 47"/>
                                <a:gd name="T7" fmla="*/ 70 h 550"/>
                                <a:gd name="T8" fmla="+- 0 48 47"/>
                                <a:gd name="T9" fmla="*/ T8 w 1408"/>
                                <a:gd name="T10" fmla="+- 0 127 47"/>
                                <a:gd name="T11" fmla="*/ 127 h 550"/>
                                <a:gd name="T12" fmla="+- 0 47 47"/>
                                <a:gd name="T13" fmla="*/ T12 w 1408"/>
                                <a:gd name="T14" fmla="+- 0 506 47"/>
                                <a:gd name="T15" fmla="*/ 506 h 550"/>
                                <a:gd name="T16" fmla="+- 0 50 47"/>
                                <a:gd name="T17" fmla="*/ T16 w 1408"/>
                                <a:gd name="T18" fmla="+- 0 528 47"/>
                                <a:gd name="T19" fmla="*/ 528 h 550"/>
                                <a:gd name="T20" fmla="+- 0 87 47"/>
                                <a:gd name="T21" fmla="*/ T20 w 1408"/>
                                <a:gd name="T22" fmla="+- 0 580 47"/>
                                <a:gd name="T23" fmla="*/ 580 h 550"/>
                                <a:gd name="T24" fmla="+- 0 1364 47"/>
                                <a:gd name="T25" fmla="*/ T24 w 1408"/>
                                <a:gd name="T26" fmla="+- 0 597 47"/>
                                <a:gd name="T27" fmla="*/ 597 h 550"/>
                                <a:gd name="T28" fmla="+- 0 1386 47"/>
                                <a:gd name="T29" fmla="*/ T28 w 1408"/>
                                <a:gd name="T30" fmla="+- 0 594 47"/>
                                <a:gd name="T31" fmla="*/ 594 h 550"/>
                                <a:gd name="T32" fmla="+- 0 1439 47"/>
                                <a:gd name="T33" fmla="*/ T32 w 1408"/>
                                <a:gd name="T34" fmla="+- 0 557 47"/>
                                <a:gd name="T35" fmla="*/ 557 h 550"/>
                                <a:gd name="T36" fmla="+- 0 1455 47"/>
                                <a:gd name="T37" fmla="*/ T36 w 1408"/>
                                <a:gd name="T38" fmla="+- 0 138 47"/>
                                <a:gd name="T39" fmla="*/ 138 h 550"/>
                                <a:gd name="T40" fmla="+- 0 1452 47"/>
                                <a:gd name="T41" fmla="*/ T40 w 1408"/>
                                <a:gd name="T42" fmla="+- 0 116 47"/>
                                <a:gd name="T43" fmla="*/ 116 h 550"/>
                                <a:gd name="T44" fmla="+- 0 1415 47"/>
                                <a:gd name="T45" fmla="*/ T44 w 1408"/>
                                <a:gd name="T46" fmla="+- 0 63 47"/>
                                <a:gd name="T47" fmla="*/ 63 h 550"/>
                                <a:gd name="T48" fmla="+- 0 140 47"/>
                                <a:gd name="T49" fmla="*/ T48 w 1408"/>
                                <a:gd name="T50" fmla="+- 0 47 47"/>
                                <a:gd name="T51" fmla="*/ 4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8" h="550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3" y="481"/>
                                  </a:lnTo>
                                  <a:lnTo>
                                    <a:pt x="40" y="533"/>
                                  </a:lnTo>
                                  <a:lnTo>
                                    <a:pt x="1317" y="550"/>
                                  </a:lnTo>
                                  <a:lnTo>
                                    <a:pt x="1339" y="547"/>
                                  </a:lnTo>
                                  <a:lnTo>
                                    <a:pt x="1392" y="510"/>
                                  </a:lnTo>
                                  <a:lnTo>
                                    <a:pt x="1408" y="91"/>
                                  </a:lnTo>
                                  <a:lnTo>
                                    <a:pt x="1405" y="69"/>
                                  </a:lnTo>
                                  <a:lnTo>
                                    <a:pt x="1368" y="16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408" cy="550"/>
                            <a:chOff x="8" y="8"/>
                            <a:chExt cx="1408" cy="550"/>
                          </a:xfrm>
                        </wpg:grpSpPr>
                        <wps:wsp>
                          <wps:cNvPr id="45" name="Freeform 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408" cy="550"/>
                            </a:xfrm>
                            <a:custGeom>
                              <a:avLst/>
                              <a:gdLst>
                                <a:gd name="T0" fmla="+- 0 99 8"/>
                                <a:gd name="T1" fmla="*/ T0 w 1408"/>
                                <a:gd name="T2" fmla="+- 0 8 8"/>
                                <a:gd name="T3" fmla="*/ 8 h 550"/>
                                <a:gd name="T4" fmla="+- 0 38 8"/>
                                <a:gd name="T5" fmla="*/ T4 w 1408"/>
                                <a:gd name="T6" fmla="+- 0 31 8"/>
                                <a:gd name="T7" fmla="*/ 31 h 550"/>
                                <a:gd name="T8" fmla="+- 0 8 8"/>
                                <a:gd name="T9" fmla="*/ T8 w 1408"/>
                                <a:gd name="T10" fmla="+- 0 88 8"/>
                                <a:gd name="T11" fmla="*/ 88 h 550"/>
                                <a:gd name="T12" fmla="+- 0 8 8"/>
                                <a:gd name="T13" fmla="*/ T12 w 1408"/>
                                <a:gd name="T14" fmla="+- 0 466 8"/>
                                <a:gd name="T15" fmla="*/ 466 h 550"/>
                                <a:gd name="T16" fmla="+- 0 10 8"/>
                                <a:gd name="T17" fmla="*/ T16 w 1408"/>
                                <a:gd name="T18" fmla="+- 0 489 8"/>
                                <a:gd name="T19" fmla="*/ 489 h 550"/>
                                <a:gd name="T20" fmla="+- 0 47 8"/>
                                <a:gd name="T21" fmla="*/ T20 w 1408"/>
                                <a:gd name="T22" fmla="+- 0 541 8"/>
                                <a:gd name="T23" fmla="*/ 541 h 550"/>
                                <a:gd name="T24" fmla="+- 0 1324 8"/>
                                <a:gd name="T25" fmla="*/ T24 w 1408"/>
                                <a:gd name="T26" fmla="+- 0 557 8"/>
                                <a:gd name="T27" fmla="*/ 557 h 550"/>
                                <a:gd name="T28" fmla="+- 0 1347 8"/>
                                <a:gd name="T29" fmla="*/ T28 w 1408"/>
                                <a:gd name="T30" fmla="+- 0 554 8"/>
                                <a:gd name="T31" fmla="*/ 554 h 550"/>
                                <a:gd name="T32" fmla="+- 0 1399 8"/>
                                <a:gd name="T33" fmla="*/ T32 w 1408"/>
                                <a:gd name="T34" fmla="+- 0 517 8"/>
                                <a:gd name="T35" fmla="*/ 517 h 550"/>
                                <a:gd name="T36" fmla="+- 0 1415 8"/>
                                <a:gd name="T37" fmla="*/ T36 w 1408"/>
                                <a:gd name="T38" fmla="+- 0 99 8"/>
                                <a:gd name="T39" fmla="*/ 99 h 550"/>
                                <a:gd name="T40" fmla="+- 0 1412 8"/>
                                <a:gd name="T41" fmla="*/ T40 w 1408"/>
                                <a:gd name="T42" fmla="+- 0 76 8"/>
                                <a:gd name="T43" fmla="*/ 76 h 550"/>
                                <a:gd name="T44" fmla="+- 0 1375 8"/>
                                <a:gd name="T45" fmla="*/ T44 w 1408"/>
                                <a:gd name="T46" fmla="+- 0 23 8"/>
                                <a:gd name="T47" fmla="*/ 23 h 550"/>
                                <a:gd name="T48" fmla="+- 0 99 8"/>
                                <a:gd name="T49" fmla="*/ T48 w 1408"/>
                                <a:gd name="T50" fmla="+- 0 8 8"/>
                                <a:gd name="T51" fmla="*/ 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8" h="550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1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1316" y="549"/>
                                  </a:lnTo>
                                  <a:lnTo>
                                    <a:pt x="1339" y="546"/>
                                  </a:lnTo>
                                  <a:lnTo>
                                    <a:pt x="1391" y="509"/>
                                  </a:lnTo>
                                  <a:lnTo>
                                    <a:pt x="1407" y="91"/>
                                  </a:lnTo>
                                  <a:lnTo>
                                    <a:pt x="1404" y="68"/>
                                  </a:lnTo>
                                  <a:lnTo>
                                    <a:pt x="1367" y="1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408" cy="550"/>
                            <a:chOff x="8" y="8"/>
                            <a:chExt cx="1408" cy="550"/>
                          </a:xfrm>
                        </wpg:grpSpPr>
                        <wps:wsp>
                          <wps:cNvPr id="47" name="Freeform 3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408" cy="550"/>
                            </a:xfrm>
                            <a:custGeom>
                              <a:avLst/>
                              <a:gdLst>
                                <a:gd name="T0" fmla="+- 0 99 8"/>
                                <a:gd name="T1" fmla="*/ T0 w 1408"/>
                                <a:gd name="T2" fmla="+- 0 8 8"/>
                                <a:gd name="T3" fmla="*/ 8 h 550"/>
                                <a:gd name="T4" fmla="+- 0 38 8"/>
                                <a:gd name="T5" fmla="*/ T4 w 1408"/>
                                <a:gd name="T6" fmla="+- 0 31 8"/>
                                <a:gd name="T7" fmla="*/ 31 h 550"/>
                                <a:gd name="T8" fmla="+- 0 8 8"/>
                                <a:gd name="T9" fmla="*/ T8 w 1408"/>
                                <a:gd name="T10" fmla="+- 0 88 8"/>
                                <a:gd name="T11" fmla="*/ 88 h 550"/>
                                <a:gd name="T12" fmla="+- 0 8 8"/>
                                <a:gd name="T13" fmla="*/ T12 w 1408"/>
                                <a:gd name="T14" fmla="+- 0 466 8"/>
                                <a:gd name="T15" fmla="*/ 466 h 550"/>
                                <a:gd name="T16" fmla="+- 0 10 8"/>
                                <a:gd name="T17" fmla="*/ T16 w 1408"/>
                                <a:gd name="T18" fmla="+- 0 489 8"/>
                                <a:gd name="T19" fmla="*/ 489 h 550"/>
                                <a:gd name="T20" fmla="+- 0 47 8"/>
                                <a:gd name="T21" fmla="*/ T20 w 1408"/>
                                <a:gd name="T22" fmla="+- 0 541 8"/>
                                <a:gd name="T23" fmla="*/ 541 h 550"/>
                                <a:gd name="T24" fmla="+- 0 1324 8"/>
                                <a:gd name="T25" fmla="*/ T24 w 1408"/>
                                <a:gd name="T26" fmla="+- 0 557 8"/>
                                <a:gd name="T27" fmla="*/ 557 h 550"/>
                                <a:gd name="T28" fmla="+- 0 1347 8"/>
                                <a:gd name="T29" fmla="*/ T28 w 1408"/>
                                <a:gd name="T30" fmla="+- 0 554 8"/>
                                <a:gd name="T31" fmla="*/ 554 h 550"/>
                                <a:gd name="T32" fmla="+- 0 1399 8"/>
                                <a:gd name="T33" fmla="*/ T32 w 1408"/>
                                <a:gd name="T34" fmla="+- 0 517 8"/>
                                <a:gd name="T35" fmla="*/ 517 h 550"/>
                                <a:gd name="T36" fmla="+- 0 1415 8"/>
                                <a:gd name="T37" fmla="*/ T36 w 1408"/>
                                <a:gd name="T38" fmla="+- 0 99 8"/>
                                <a:gd name="T39" fmla="*/ 99 h 550"/>
                                <a:gd name="T40" fmla="+- 0 1412 8"/>
                                <a:gd name="T41" fmla="*/ T40 w 1408"/>
                                <a:gd name="T42" fmla="+- 0 76 8"/>
                                <a:gd name="T43" fmla="*/ 76 h 550"/>
                                <a:gd name="T44" fmla="+- 0 1375 8"/>
                                <a:gd name="T45" fmla="*/ T44 w 1408"/>
                                <a:gd name="T46" fmla="+- 0 23 8"/>
                                <a:gd name="T47" fmla="*/ 23 h 550"/>
                                <a:gd name="T48" fmla="+- 0 99 8"/>
                                <a:gd name="T49" fmla="*/ T48 w 1408"/>
                                <a:gd name="T50" fmla="+- 0 8 8"/>
                                <a:gd name="T51" fmla="*/ 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8" h="550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1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1316" y="549"/>
                                  </a:lnTo>
                                  <a:lnTo>
                                    <a:pt x="1339" y="546"/>
                                  </a:lnTo>
                                  <a:lnTo>
                                    <a:pt x="1391" y="509"/>
                                  </a:lnTo>
                                  <a:lnTo>
                                    <a:pt x="1407" y="91"/>
                                  </a:lnTo>
                                  <a:lnTo>
                                    <a:pt x="1404" y="68"/>
                                  </a:lnTo>
                                  <a:lnTo>
                                    <a:pt x="1367" y="1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5" cy="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31E856" w14:textId="77777777" w:rsidR="009A3E81" w:rsidRDefault="009A3E81">
                                <w:pPr>
                                  <w:spacing w:before="105"/>
                                  <w:ind w:left="177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Safety: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" o:spid="_x0000_s1050" style="width:72.75pt;height:29.85pt;mso-position-horizontal-relative:char;mso-position-vertical-relative:line" coordsize="1455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">
                <v:group id="Group 38" o:spid="_x0000_s1051" style="position:absolute;left:47;top:47;width:1408;height:550" coordorigin="47,47" coordsize="1408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52" style="position:absolute;left:47;top:47;width:1408;height:550;visibility:visible;mso-wrap-style:square;v-text-anchor:top" coordsize="140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8k8MA&#10;AADbAAAADwAAAGRycy9kb3ducmV2LnhtbESPS4vCQBCE7wv+h6GFva0THxskZiIqyHrYiy/w2GQ6&#10;D8z0hMyo8d87wsIei6r6ikqXvWnEnTpXW1YwHkUgiHOray4VnI7brzkI55E1NpZJwZMcLLPBR4qJ&#10;tg/e0/3gSxEg7BJUUHnfJlK6vCKDbmRb4uAVtjPog+xKqTt8BLhp5CSKYmmw5rBQYUubivLr4WYU&#10;1N+XczE+PS3L4vizimkd/+57pT6H/WoBwlPv/8N/7Z1WMJvC+0v4AT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I8k8MAAADbAAAADwAAAAAAAAAAAAAAAACYAgAAZHJzL2Rv&#10;d25yZXYueG1sUEsFBgAAAAAEAAQA9QAAAIgDAAAAAA==&#10;" path="m93,l31,23,1,80,,459r3,22l40,533r1277,17l1339,547r53,-37l1408,91r-3,-22l1368,16,93,xe" fillcolor="gray" stroked="f">
                    <v:path arrowok="t" o:connecttype="custom" o:connectlocs="93,47;31,70;1,127;0,506;3,528;40,580;1317,597;1339,594;1392,557;1408,138;1405,116;1368,63;93,47" o:connectangles="0,0,0,0,0,0,0,0,0,0,0,0,0"/>
                  </v:shape>
                </v:group>
                <v:group id="Group 36" o:spid="_x0000_s1053" style="position:absolute;left:8;top:8;width:1408;height:550" coordorigin="8,8" coordsize="1408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7" o:spid="_x0000_s1054" style="position:absolute;left:8;top:8;width:1408;height:550;visibility:visible;mso-wrap-style:square;v-text-anchor:top" coordsize="140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THMQA&#10;AADbAAAADwAAAGRycy9kb3ducmV2LnhtbESPQWvCQBSE70L/w/IKvemmUqVE1xAK0p4aGntob4/s&#10;MxvMvg3ZNSb99W5B8DjMzDfMNhttKwbqfeNYwfMiAUFcOd1wreD7sJ+/gvABWWPrmBRM5CHbPcy2&#10;mGp34S8aylCLCGGfogITQpdK6StDFv3CdcTRO7reYoiyr6Xu8RLhtpXLJFlLiw3HBYMdvRmqTuXZ&#10;Kvjd5z/vPlS8/humz1NhCkqmQamnxzHfgAg0hnv41v7QCl5W8P8l/gC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5UxzEAAAA2wAAAA8AAAAAAAAAAAAAAAAAmAIAAGRycy9k&#10;b3ducmV2LnhtbFBLBQYAAAAABAAEAPUAAACJAwAAAAA=&#10;" path="m91,l30,23,,80,,458r2,23l39,533r1277,16l1339,546r52,-37l1407,91r-3,-23l1367,15,91,xe" fillcolor="#c2d69b" stroked="f">
                    <v:path arrowok="t" o:connecttype="custom" o:connectlocs="91,8;30,31;0,88;0,466;2,489;39,541;1316,557;1339,554;1391,517;1407,99;1404,76;1367,23;91,8" o:connectangles="0,0,0,0,0,0,0,0,0,0,0,0,0"/>
                  </v:shape>
                </v:group>
                <v:group id="Group 33" o:spid="_x0000_s1055" style="position:absolute;left:8;top:8;width:1408;height:550" coordorigin="8,8" coordsize="1408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5" o:spid="_x0000_s1056" style="position:absolute;left:8;top:8;width:1408;height:550;visibility:visible;mso-wrap-style:square;v-text-anchor:top" coordsize="140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KWsYA&#10;AADbAAAADwAAAGRycy9kb3ducmV2LnhtbESPT2vCQBTE74V+h+UVeim6aSlRUlcRIW3BXvyLvT2y&#10;zySYfRt2tzF+e1coeBxm5jfMZNabRnTkfG1ZweswAUFcWF1zqWC7yQdjED4ga2wsk4ILeZhNHx8m&#10;mGl75hV161CKCGGfoYIqhDaT0hcVGfRD2xJH72idwRClK6V2eI5w08i3JEmlwZrjQoUtLSoqTus/&#10;oyBJRy/7/Kf9zXX62X0dD04udkulnp/6+QeIQH24h//b31rB+whuX+I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wKWsYAAADbAAAADwAAAAAAAAAAAAAAAACYAgAAZHJz&#10;L2Rvd25yZXYueG1sUEsFBgAAAAAEAAQA9QAAAIsDAAAAAA==&#10;" path="m91,l30,23,,80,,458r2,23l39,533r1277,16l1339,546r52,-37l1407,91r-3,-23l1367,15,91,xe" filled="f">
                    <v:path arrowok="t" o:connecttype="custom" o:connectlocs="91,8;30,31;0,88;0,466;2,489;39,541;1316,557;1339,554;1391,517;1407,99;1404,76;1367,23;91,8" o:connectangles="0,0,0,0,0,0,0,0,0,0,0,0,0"/>
                  </v:shape>
                  <v:shape id="Text Box 34" o:spid="_x0000_s1057" type="#_x0000_t202" style="position:absolute;width:1455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<v:textbox inset="0,0,0,0">
                      <w:txbxContent>
                        <w:p w14:paraId="0031E856" w14:textId="77777777" w:rsidR="009A3E81" w:rsidRDefault="009A3E81">
                          <w:pPr>
                            <w:spacing w:before="105"/>
                            <w:ind w:left="177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Safety: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D36A191" w14:textId="77777777" w:rsidR="00645CDD" w:rsidRDefault="003C242F">
      <w:pPr>
        <w:spacing w:before="172"/>
        <w:ind w:left="279"/>
        <w:rPr>
          <w:rFonts w:ascii="Calibri" w:eastAsia="Calibri" w:hAnsi="Calibri" w:cs="Calibri"/>
        </w:rPr>
      </w:pPr>
      <w:r>
        <w:rPr>
          <w:rFonts w:ascii="Calibri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sure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keep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feet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beneath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weight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wood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sample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breaks</w:t>
      </w:r>
    </w:p>
    <w:p w14:paraId="23E0F7AB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088A133F" w14:textId="77777777" w:rsidR="00645CDD" w:rsidRDefault="00645CDD">
      <w:pPr>
        <w:spacing w:before="2"/>
        <w:rPr>
          <w:rFonts w:ascii="Calibri" w:eastAsia="Calibri" w:hAnsi="Calibri" w:cs="Calibri"/>
          <w:sz w:val="16"/>
          <w:szCs w:val="16"/>
        </w:rPr>
      </w:pPr>
    </w:p>
    <w:p w14:paraId="34110D3D" w14:textId="2AFB7322" w:rsidR="00645CDD" w:rsidRDefault="003C242F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E52F22A" wp14:editId="45DF84EE">
                <wp:extent cx="924560" cy="379730"/>
                <wp:effectExtent l="0" t="0" r="2540" b="1270"/>
                <wp:docPr id="3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" cy="379730"/>
                          <a:chOff x="0" y="0"/>
                          <a:chExt cx="1456" cy="598"/>
                        </a:xfrm>
                      </wpg:grpSpPr>
                      <wpg:grpSp>
                        <wpg:cNvPr id="34" name="Group 30"/>
                        <wpg:cNvGrpSpPr>
                          <a:grpSpLocks/>
                        </wpg:cNvGrpSpPr>
                        <wpg:grpSpPr bwMode="auto">
                          <a:xfrm>
                            <a:off x="48" y="47"/>
                            <a:ext cx="1408" cy="551"/>
                            <a:chOff x="48" y="47"/>
                            <a:chExt cx="1408" cy="551"/>
                          </a:xfrm>
                        </wpg:grpSpPr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48" y="47"/>
                              <a:ext cx="1408" cy="551"/>
                            </a:xfrm>
                            <a:custGeom>
                              <a:avLst/>
                              <a:gdLst>
                                <a:gd name="T0" fmla="+- 0 139 48"/>
                                <a:gd name="T1" fmla="*/ T0 w 1408"/>
                                <a:gd name="T2" fmla="+- 0 47 47"/>
                                <a:gd name="T3" fmla="*/ 47 h 551"/>
                                <a:gd name="T4" fmla="+- 0 79 48"/>
                                <a:gd name="T5" fmla="*/ T4 w 1408"/>
                                <a:gd name="T6" fmla="+- 0 71 47"/>
                                <a:gd name="T7" fmla="*/ 71 h 551"/>
                                <a:gd name="T8" fmla="+- 0 49 48"/>
                                <a:gd name="T9" fmla="*/ T8 w 1408"/>
                                <a:gd name="T10" fmla="+- 0 128 47"/>
                                <a:gd name="T11" fmla="*/ 128 h 551"/>
                                <a:gd name="T12" fmla="+- 0 48 48"/>
                                <a:gd name="T13" fmla="*/ T12 w 1408"/>
                                <a:gd name="T14" fmla="+- 0 506 47"/>
                                <a:gd name="T15" fmla="*/ 506 h 551"/>
                                <a:gd name="T16" fmla="+- 0 51 48"/>
                                <a:gd name="T17" fmla="*/ T16 w 1408"/>
                                <a:gd name="T18" fmla="+- 0 528 47"/>
                                <a:gd name="T19" fmla="*/ 528 h 551"/>
                                <a:gd name="T20" fmla="+- 0 87 48"/>
                                <a:gd name="T21" fmla="*/ T20 w 1408"/>
                                <a:gd name="T22" fmla="+- 0 582 47"/>
                                <a:gd name="T23" fmla="*/ 582 h 551"/>
                                <a:gd name="T24" fmla="+- 0 1365 48"/>
                                <a:gd name="T25" fmla="*/ T24 w 1408"/>
                                <a:gd name="T26" fmla="+- 0 598 47"/>
                                <a:gd name="T27" fmla="*/ 598 h 551"/>
                                <a:gd name="T28" fmla="+- 0 1387 48"/>
                                <a:gd name="T29" fmla="*/ T28 w 1408"/>
                                <a:gd name="T30" fmla="+- 0 595 47"/>
                                <a:gd name="T31" fmla="*/ 595 h 551"/>
                                <a:gd name="T32" fmla="+- 0 1440 48"/>
                                <a:gd name="T33" fmla="*/ T32 w 1408"/>
                                <a:gd name="T34" fmla="+- 0 558 47"/>
                                <a:gd name="T35" fmla="*/ 558 h 551"/>
                                <a:gd name="T36" fmla="+- 0 1456 48"/>
                                <a:gd name="T37" fmla="*/ T36 w 1408"/>
                                <a:gd name="T38" fmla="+- 0 140 47"/>
                                <a:gd name="T39" fmla="*/ 140 h 551"/>
                                <a:gd name="T40" fmla="+- 0 1453 48"/>
                                <a:gd name="T41" fmla="*/ T40 w 1408"/>
                                <a:gd name="T42" fmla="+- 0 117 47"/>
                                <a:gd name="T43" fmla="*/ 117 h 551"/>
                                <a:gd name="T44" fmla="+- 0 1417 48"/>
                                <a:gd name="T45" fmla="*/ T44 w 1408"/>
                                <a:gd name="T46" fmla="+- 0 64 47"/>
                                <a:gd name="T47" fmla="*/ 64 h 551"/>
                                <a:gd name="T48" fmla="+- 0 139 48"/>
                                <a:gd name="T49" fmla="*/ T48 w 1408"/>
                                <a:gd name="T50" fmla="+- 0 47 47"/>
                                <a:gd name="T51" fmla="*/ 47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8" h="551">
                                  <a:moveTo>
                                    <a:pt x="91" y="0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3" y="481"/>
                                  </a:lnTo>
                                  <a:lnTo>
                                    <a:pt x="39" y="535"/>
                                  </a:lnTo>
                                  <a:lnTo>
                                    <a:pt x="1317" y="551"/>
                                  </a:lnTo>
                                  <a:lnTo>
                                    <a:pt x="1339" y="548"/>
                                  </a:lnTo>
                                  <a:lnTo>
                                    <a:pt x="1392" y="511"/>
                                  </a:lnTo>
                                  <a:lnTo>
                                    <a:pt x="1408" y="93"/>
                                  </a:lnTo>
                                  <a:lnTo>
                                    <a:pt x="1405" y="70"/>
                                  </a:lnTo>
                                  <a:lnTo>
                                    <a:pt x="1369" y="1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409" cy="550"/>
                            <a:chOff x="8" y="8"/>
                            <a:chExt cx="1409" cy="550"/>
                          </a:xfrm>
                        </wpg:grpSpPr>
                        <wps:wsp>
                          <wps:cNvPr id="37" name="Freeform 2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409" cy="550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1409"/>
                                <a:gd name="T2" fmla="+- 0 7 8"/>
                                <a:gd name="T3" fmla="*/ 7 h 550"/>
                                <a:gd name="T4" fmla="+- 0 39 8"/>
                                <a:gd name="T5" fmla="*/ T4 w 1409"/>
                                <a:gd name="T6" fmla="+- 0 30 8"/>
                                <a:gd name="T7" fmla="*/ 30 h 550"/>
                                <a:gd name="T8" fmla="+- 0 8 8"/>
                                <a:gd name="T9" fmla="*/ T8 w 1409"/>
                                <a:gd name="T10" fmla="+- 0 87 8"/>
                                <a:gd name="T11" fmla="*/ 87 h 550"/>
                                <a:gd name="T12" fmla="+- 0 8 8"/>
                                <a:gd name="T13" fmla="*/ T12 w 1409"/>
                                <a:gd name="T14" fmla="+- 0 466 8"/>
                                <a:gd name="T15" fmla="*/ 466 h 550"/>
                                <a:gd name="T16" fmla="+- 0 10 8"/>
                                <a:gd name="T17" fmla="*/ T16 w 1409"/>
                                <a:gd name="T18" fmla="+- 0 488 8"/>
                                <a:gd name="T19" fmla="*/ 488 h 550"/>
                                <a:gd name="T20" fmla="+- 0 47 8"/>
                                <a:gd name="T21" fmla="*/ T20 w 1409"/>
                                <a:gd name="T22" fmla="+- 0 541 8"/>
                                <a:gd name="T23" fmla="*/ 541 h 550"/>
                                <a:gd name="T24" fmla="+- 0 1324 8"/>
                                <a:gd name="T25" fmla="*/ T24 w 1409"/>
                                <a:gd name="T26" fmla="+- 0 557 8"/>
                                <a:gd name="T27" fmla="*/ 557 h 550"/>
                                <a:gd name="T28" fmla="+- 0 1346 8"/>
                                <a:gd name="T29" fmla="*/ T28 w 1409"/>
                                <a:gd name="T30" fmla="+- 0 554 8"/>
                                <a:gd name="T31" fmla="*/ 554 h 550"/>
                                <a:gd name="T32" fmla="+- 0 1400 8"/>
                                <a:gd name="T33" fmla="*/ T32 w 1409"/>
                                <a:gd name="T34" fmla="+- 0 518 8"/>
                                <a:gd name="T35" fmla="*/ 518 h 550"/>
                                <a:gd name="T36" fmla="+- 0 1416 8"/>
                                <a:gd name="T37" fmla="*/ T36 w 1409"/>
                                <a:gd name="T38" fmla="+- 0 100 8"/>
                                <a:gd name="T39" fmla="*/ 100 h 550"/>
                                <a:gd name="T40" fmla="+- 0 1413 8"/>
                                <a:gd name="T41" fmla="*/ T40 w 1409"/>
                                <a:gd name="T42" fmla="+- 0 77 8"/>
                                <a:gd name="T43" fmla="*/ 77 h 550"/>
                                <a:gd name="T44" fmla="+- 0 1377 8"/>
                                <a:gd name="T45" fmla="*/ T44 w 1409"/>
                                <a:gd name="T46" fmla="+- 0 24 8"/>
                                <a:gd name="T47" fmla="*/ 24 h 550"/>
                                <a:gd name="T48" fmla="+- 0 100 8"/>
                                <a:gd name="T49" fmla="*/ T48 w 1409"/>
                                <a:gd name="T50" fmla="+- 0 7 8"/>
                                <a:gd name="T51" fmla="*/ 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9" h="550">
                                  <a:moveTo>
                                    <a:pt x="92" y="-1"/>
                                  </a:moveTo>
                                  <a:lnTo>
                                    <a:pt x="31" y="2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1316" y="549"/>
                                  </a:lnTo>
                                  <a:lnTo>
                                    <a:pt x="1338" y="546"/>
                                  </a:lnTo>
                                  <a:lnTo>
                                    <a:pt x="1392" y="510"/>
                                  </a:lnTo>
                                  <a:lnTo>
                                    <a:pt x="1408" y="92"/>
                                  </a:lnTo>
                                  <a:lnTo>
                                    <a:pt x="1405" y="69"/>
                                  </a:lnTo>
                                  <a:lnTo>
                                    <a:pt x="1369" y="16"/>
                                  </a:lnTo>
                                  <a:lnTo>
                                    <a:pt x="9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409" cy="550"/>
                            <a:chOff x="8" y="8"/>
                            <a:chExt cx="1409" cy="550"/>
                          </a:xfrm>
                        </wpg:grpSpPr>
                        <wps:wsp>
                          <wps:cNvPr id="39" name="Freeform 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409" cy="550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1409"/>
                                <a:gd name="T2" fmla="+- 0 7 8"/>
                                <a:gd name="T3" fmla="*/ 7 h 550"/>
                                <a:gd name="T4" fmla="+- 0 39 8"/>
                                <a:gd name="T5" fmla="*/ T4 w 1409"/>
                                <a:gd name="T6" fmla="+- 0 30 8"/>
                                <a:gd name="T7" fmla="*/ 30 h 550"/>
                                <a:gd name="T8" fmla="+- 0 8 8"/>
                                <a:gd name="T9" fmla="*/ T8 w 1409"/>
                                <a:gd name="T10" fmla="+- 0 87 8"/>
                                <a:gd name="T11" fmla="*/ 87 h 550"/>
                                <a:gd name="T12" fmla="+- 0 8 8"/>
                                <a:gd name="T13" fmla="*/ T12 w 1409"/>
                                <a:gd name="T14" fmla="+- 0 466 8"/>
                                <a:gd name="T15" fmla="*/ 466 h 550"/>
                                <a:gd name="T16" fmla="+- 0 10 8"/>
                                <a:gd name="T17" fmla="*/ T16 w 1409"/>
                                <a:gd name="T18" fmla="+- 0 488 8"/>
                                <a:gd name="T19" fmla="*/ 488 h 550"/>
                                <a:gd name="T20" fmla="+- 0 47 8"/>
                                <a:gd name="T21" fmla="*/ T20 w 1409"/>
                                <a:gd name="T22" fmla="+- 0 541 8"/>
                                <a:gd name="T23" fmla="*/ 541 h 550"/>
                                <a:gd name="T24" fmla="+- 0 1324 8"/>
                                <a:gd name="T25" fmla="*/ T24 w 1409"/>
                                <a:gd name="T26" fmla="+- 0 557 8"/>
                                <a:gd name="T27" fmla="*/ 557 h 550"/>
                                <a:gd name="T28" fmla="+- 0 1346 8"/>
                                <a:gd name="T29" fmla="*/ T28 w 1409"/>
                                <a:gd name="T30" fmla="+- 0 554 8"/>
                                <a:gd name="T31" fmla="*/ 554 h 550"/>
                                <a:gd name="T32" fmla="+- 0 1400 8"/>
                                <a:gd name="T33" fmla="*/ T32 w 1409"/>
                                <a:gd name="T34" fmla="+- 0 518 8"/>
                                <a:gd name="T35" fmla="*/ 518 h 550"/>
                                <a:gd name="T36" fmla="+- 0 1416 8"/>
                                <a:gd name="T37" fmla="*/ T36 w 1409"/>
                                <a:gd name="T38" fmla="+- 0 100 8"/>
                                <a:gd name="T39" fmla="*/ 100 h 550"/>
                                <a:gd name="T40" fmla="+- 0 1413 8"/>
                                <a:gd name="T41" fmla="*/ T40 w 1409"/>
                                <a:gd name="T42" fmla="+- 0 77 8"/>
                                <a:gd name="T43" fmla="*/ 77 h 550"/>
                                <a:gd name="T44" fmla="+- 0 1377 8"/>
                                <a:gd name="T45" fmla="*/ T44 w 1409"/>
                                <a:gd name="T46" fmla="+- 0 24 8"/>
                                <a:gd name="T47" fmla="*/ 24 h 550"/>
                                <a:gd name="T48" fmla="+- 0 100 8"/>
                                <a:gd name="T49" fmla="*/ T48 w 1409"/>
                                <a:gd name="T50" fmla="+- 0 7 8"/>
                                <a:gd name="T51" fmla="*/ 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9" h="550">
                                  <a:moveTo>
                                    <a:pt x="92" y="-1"/>
                                  </a:moveTo>
                                  <a:lnTo>
                                    <a:pt x="31" y="2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1316" y="549"/>
                                  </a:lnTo>
                                  <a:lnTo>
                                    <a:pt x="1338" y="546"/>
                                  </a:lnTo>
                                  <a:lnTo>
                                    <a:pt x="1392" y="510"/>
                                  </a:lnTo>
                                  <a:lnTo>
                                    <a:pt x="1408" y="92"/>
                                  </a:lnTo>
                                  <a:lnTo>
                                    <a:pt x="1405" y="69"/>
                                  </a:lnTo>
                                  <a:lnTo>
                                    <a:pt x="1369" y="16"/>
                                  </a:lnTo>
                                  <a:lnTo>
                                    <a:pt x="9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6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AAFBFA" w14:textId="77777777" w:rsidR="009A3E81" w:rsidRDefault="009A3E81">
                                <w:pPr>
                                  <w:spacing w:before="119"/>
                                  <w:ind w:left="12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References: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58" style="width:72.8pt;height:29.9pt;mso-position-horizontal-relative:char;mso-position-vertical-relative:line" coordsize="145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">
                <v:group id="Group 30" o:spid="_x0000_s1059" style="position:absolute;left:48;top:47;width:1408;height:551" coordorigin="48,47" coordsize="1408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1" o:spid="_x0000_s1060" style="position:absolute;left:48;top:47;width:1408;height:551;visibility:visible;mso-wrap-style:square;v-text-anchor:top" coordsize="1408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t1MIA&#10;AADbAAAADwAAAGRycy9kb3ducmV2LnhtbESPT2sCMRTE7wW/Q3hCL0WzKhVdjSIV0ZPiv/tz89ws&#10;bl62m1TXb28KhR6HmfkNM503thR3qn3hWEGvm4AgzpwuOFdwOq46IxA+IGssHZOCJ3mYz1pvU0y1&#10;e/Ce7oeQiwhhn6ICE0KVSukzQxZ911XE0bu62mKIss6lrvER4baU/SQZSosFxwWDFX0Zym6HH6vA&#10;Ge94uy7p/N08MXwsZXEZ75R6bzeLCYhATfgP/7U3WsHgE36/x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q3UwgAAANsAAAAPAAAAAAAAAAAAAAAAAJgCAABkcnMvZG93&#10;bnJldi54bWxQSwUGAAAAAAQABAD1AAAAhwMAAAAA&#10;" path="m91,l31,24,1,81,,459r3,22l39,535r1278,16l1339,548r53,-37l1408,93r-3,-23l1369,17,91,xe" fillcolor="gray" stroked="f">
                    <v:path arrowok="t" o:connecttype="custom" o:connectlocs="91,47;31,71;1,128;0,506;3,528;39,582;1317,598;1339,595;1392,558;1408,140;1405,117;1369,64;91,47" o:connectangles="0,0,0,0,0,0,0,0,0,0,0,0,0"/>
                  </v:shape>
                </v:group>
                <v:group id="Group 28" o:spid="_x0000_s1061" style="position:absolute;left:8;top:8;width:1409;height:550" coordorigin="8,8" coordsize="1409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9" o:spid="_x0000_s1062" style="position:absolute;left:8;top:8;width:1409;height:550;visibility:visible;mso-wrap-style:square;v-text-anchor:top" coordsize="140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kI8QA&#10;AADbAAAADwAAAGRycy9kb3ducmV2LnhtbESPQWsCMRCF7wX/QxjBW81aodbVKFIR60F0bXsfNuPu&#10;4mayJFFXf31TEDw+3rzvzZvOW1OLCzlfWVYw6CcgiHOrKy4U/HyvXj9A+ICssbZMCm7kYT7rvEwx&#10;1fbKGV0OoRARwj5FBWUITSqlz0sy6Pu2IY7e0TqDIUpXSO3wGuGmlm9J8i4NVhwbSmzos6T8dDib&#10;+MZ6iftN/jt223vm76NxOO0KrVSv2y4mIAK14Xn8SH9pBcMR/G+JAJ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0pCPEAAAA2wAAAA8AAAAAAAAAAAAAAAAAmAIAAGRycy9k&#10;b3ducmV2LnhtbFBLBQYAAAAABAAEAPUAAACJAwAAAAA=&#10;" path="m92,-1l31,22,,79,,458r2,22l39,533r1277,16l1338,546r54,-36l1408,92r-3,-23l1369,16,92,-1xe" fillcolor="#c2d69b" stroked="f">
                    <v:path arrowok="t" o:connecttype="custom" o:connectlocs="92,7;31,30;0,87;0,466;2,488;39,541;1316,557;1338,554;1392,518;1408,100;1405,77;1369,24;92,7" o:connectangles="0,0,0,0,0,0,0,0,0,0,0,0,0"/>
                  </v:shape>
                </v:group>
                <v:group id="Group 25" o:spid="_x0000_s1063" style="position:absolute;left:8;top:8;width:1409;height:550" coordorigin="8,8" coordsize="1409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7" o:spid="_x0000_s1064" style="position:absolute;left:8;top:8;width:1409;height:550;visibility:visible;mso-wrap-style:square;v-text-anchor:top" coordsize="140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8isIA&#10;AADbAAAADwAAAGRycy9kb3ducmV2LnhtbESPwWrDMBBE74X8g9hAb42cBErjRDGJS2h7rO3cF2tj&#10;G1srI6mx+/dVodDjMDNvmEM2m0HcyfnOsoL1KgFBXFvdcaOgKi9PLyB8QNY4WCYF3+QhOy4eDphq&#10;O/En3YvQiAhhn6KCNoQxldLXLRn0KzsSR+9mncEQpWukdjhFuBnkJkmepcGO40KLI+Ut1X3xZRTk&#10;t6IfzkbS64eb+qupmnJ8m5R6XM6nPYhAc/gP/7XftYLtDn6/xB8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nyKwgAAANsAAAAPAAAAAAAAAAAAAAAAAJgCAABkcnMvZG93&#10;bnJldi54bWxQSwUGAAAAAAQABAD1AAAAhwMAAAAA&#10;" path="m92,-1l31,22,,79,,458r2,22l39,533r1277,16l1338,546r54,-36l1408,92r-3,-23l1369,16,92,-1xe" filled="f">
                    <v:path arrowok="t" o:connecttype="custom" o:connectlocs="92,7;31,30;0,87;0,466;2,488;39,541;1316,557;1338,554;1392,518;1408,100;1405,77;1369,24;92,7" o:connectangles="0,0,0,0,0,0,0,0,0,0,0,0,0"/>
                  </v:shape>
                  <v:shape id="Text Box 26" o:spid="_x0000_s1065" type="#_x0000_t202" style="position:absolute;width:1456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<v:textbox inset="0,0,0,0">
                      <w:txbxContent>
                        <w:p w14:paraId="55AAFBFA" w14:textId="77777777" w:rsidR="009A3E81" w:rsidRDefault="009A3E81">
                          <w:pPr>
                            <w:spacing w:before="119"/>
                            <w:ind w:left="12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References: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D359D3A" w14:textId="77777777" w:rsidR="00645CDD" w:rsidRDefault="00645CDD">
      <w:pPr>
        <w:spacing w:before="6"/>
        <w:rPr>
          <w:rFonts w:ascii="Calibri" w:eastAsia="Calibri" w:hAnsi="Calibri" w:cs="Calibri"/>
          <w:sz w:val="29"/>
          <w:szCs w:val="29"/>
        </w:rPr>
      </w:pPr>
    </w:p>
    <w:p w14:paraId="5CDD7929" w14:textId="77777777" w:rsidR="00645CDD" w:rsidRDefault="003C242F">
      <w:pPr>
        <w:pStyle w:val="BodyText"/>
        <w:numPr>
          <w:ilvl w:val="1"/>
          <w:numId w:val="1"/>
        </w:numPr>
        <w:tabs>
          <w:tab w:val="left" w:pos="999"/>
          <w:tab w:val="left" w:pos="1000"/>
        </w:tabs>
        <w:spacing w:before="67"/>
        <w:ind w:hanging="359"/>
        <w:rPr>
          <w:rFonts w:ascii="Calibri" w:eastAsia="Calibri" w:hAnsi="Calibri" w:cs="Calibri"/>
        </w:rPr>
      </w:pPr>
      <w:r>
        <w:rPr>
          <w:rFonts w:ascii="Calibri"/>
        </w:rPr>
        <w:t>Mott,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(2007)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Applied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Strength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Materials,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5</w:t>
      </w:r>
      <w:proofErr w:type="spellStart"/>
      <w:r>
        <w:rPr>
          <w:rFonts w:ascii="Calibri"/>
          <w:spacing w:val="-1"/>
          <w:position w:val="11"/>
          <w:sz w:val="16"/>
        </w:rPr>
        <w:t>th</w:t>
      </w:r>
      <w:proofErr w:type="spellEnd"/>
      <w:r>
        <w:rPr>
          <w:rFonts w:ascii="Calibri"/>
          <w:spacing w:val="12"/>
          <w:position w:val="11"/>
          <w:sz w:val="16"/>
        </w:rPr>
        <w:t xml:space="preserve"> </w:t>
      </w:r>
      <w:r>
        <w:rPr>
          <w:rFonts w:ascii="Calibri"/>
        </w:rPr>
        <w:t>ed.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Prentice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Hall.</w:t>
      </w:r>
    </w:p>
    <w:p w14:paraId="377DF17D" w14:textId="77777777" w:rsidR="00645CDD" w:rsidRDefault="003C242F">
      <w:pPr>
        <w:pStyle w:val="BodyText"/>
        <w:numPr>
          <w:ilvl w:val="1"/>
          <w:numId w:val="1"/>
        </w:numPr>
        <w:tabs>
          <w:tab w:val="left" w:pos="999"/>
          <w:tab w:val="left" w:pos="1000"/>
        </w:tabs>
        <w:spacing w:before="13"/>
        <w:ind w:right="41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Bergman,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al,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Forest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Products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Lab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(2010)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Wood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Handbook,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Wood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Engineering</w:t>
      </w:r>
      <w:r>
        <w:rPr>
          <w:rFonts w:ascii="Calibri" w:eastAsia="Calibri" w:hAnsi="Calibri" w:cs="Calibri"/>
          <w:spacing w:val="31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Material,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  <w:spacing w:val="-1"/>
        </w:rPr>
        <w:t>FPL‐GTR‐190,</w:t>
      </w:r>
      <w:r>
        <w:rPr>
          <w:rFonts w:ascii="Calibri" w:eastAsia="Calibri" w:hAnsi="Calibri" w:cs="Calibri"/>
          <w:spacing w:val="-31"/>
        </w:rPr>
        <w:t xml:space="preserve"> </w:t>
      </w:r>
      <w:hyperlink r:id="rId8">
        <w:r>
          <w:rPr>
            <w:rFonts w:ascii="Calibri" w:eastAsia="Calibri" w:hAnsi="Calibri" w:cs="Calibri"/>
            <w:spacing w:val="-1"/>
          </w:rPr>
          <w:t>www.fpl.fs.fed.us/products/publications.</w:t>
        </w:r>
      </w:hyperlink>
    </w:p>
    <w:p w14:paraId="75A608D8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7DAE4EC3" w14:textId="77777777" w:rsidR="00645CDD" w:rsidRDefault="00645CDD">
      <w:pPr>
        <w:spacing w:before="1"/>
        <w:rPr>
          <w:rFonts w:ascii="Calibri" w:eastAsia="Calibri" w:hAnsi="Calibri" w:cs="Calibri"/>
          <w:sz w:val="14"/>
          <w:szCs w:val="14"/>
        </w:rPr>
      </w:pPr>
    </w:p>
    <w:p w14:paraId="23107844" w14:textId="43B9CCB0" w:rsidR="00645CDD" w:rsidRDefault="003C242F">
      <w:pPr>
        <w:spacing w:line="200" w:lineRule="atLeast"/>
        <w:ind w:left="1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404CFF8" wp14:editId="2B67AF38">
                <wp:extent cx="924560" cy="379730"/>
                <wp:effectExtent l="0" t="0" r="2540" b="1270"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" cy="379730"/>
                          <a:chOff x="0" y="0"/>
                          <a:chExt cx="1456" cy="598"/>
                        </a:xfrm>
                      </wpg:grpSpPr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48" y="48"/>
                            <a:ext cx="1408" cy="550"/>
                            <a:chOff x="48" y="48"/>
                            <a:chExt cx="1408" cy="550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48" y="48"/>
                              <a:ext cx="1408" cy="550"/>
                            </a:xfrm>
                            <a:custGeom>
                              <a:avLst/>
                              <a:gdLst>
                                <a:gd name="T0" fmla="+- 0 139 48"/>
                                <a:gd name="T1" fmla="*/ T0 w 1408"/>
                                <a:gd name="T2" fmla="+- 0 48 48"/>
                                <a:gd name="T3" fmla="*/ 48 h 550"/>
                                <a:gd name="T4" fmla="+- 0 79 48"/>
                                <a:gd name="T5" fmla="*/ T4 w 1408"/>
                                <a:gd name="T6" fmla="+- 0 72 48"/>
                                <a:gd name="T7" fmla="*/ 72 h 550"/>
                                <a:gd name="T8" fmla="+- 0 49 48"/>
                                <a:gd name="T9" fmla="*/ T8 w 1408"/>
                                <a:gd name="T10" fmla="+- 0 129 48"/>
                                <a:gd name="T11" fmla="*/ 129 h 550"/>
                                <a:gd name="T12" fmla="+- 0 48 48"/>
                                <a:gd name="T13" fmla="*/ T12 w 1408"/>
                                <a:gd name="T14" fmla="+- 0 507 48"/>
                                <a:gd name="T15" fmla="*/ 507 h 550"/>
                                <a:gd name="T16" fmla="+- 0 51 48"/>
                                <a:gd name="T17" fmla="*/ T16 w 1408"/>
                                <a:gd name="T18" fmla="+- 0 529 48"/>
                                <a:gd name="T19" fmla="*/ 529 h 550"/>
                                <a:gd name="T20" fmla="+- 0 88 48"/>
                                <a:gd name="T21" fmla="*/ T20 w 1408"/>
                                <a:gd name="T22" fmla="+- 0 582 48"/>
                                <a:gd name="T23" fmla="*/ 582 h 550"/>
                                <a:gd name="T24" fmla="+- 0 1365 48"/>
                                <a:gd name="T25" fmla="*/ T24 w 1408"/>
                                <a:gd name="T26" fmla="+- 0 598 48"/>
                                <a:gd name="T27" fmla="*/ 598 h 550"/>
                                <a:gd name="T28" fmla="+- 0 1387 48"/>
                                <a:gd name="T29" fmla="*/ T28 w 1408"/>
                                <a:gd name="T30" fmla="+- 0 595 48"/>
                                <a:gd name="T31" fmla="*/ 595 h 550"/>
                                <a:gd name="T32" fmla="+- 0 1440 48"/>
                                <a:gd name="T33" fmla="*/ T32 w 1408"/>
                                <a:gd name="T34" fmla="+- 0 558 48"/>
                                <a:gd name="T35" fmla="*/ 558 h 550"/>
                                <a:gd name="T36" fmla="+- 0 1456 48"/>
                                <a:gd name="T37" fmla="*/ T36 w 1408"/>
                                <a:gd name="T38" fmla="+- 0 139 48"/>
                                <a:gd name="T39" fmla="*/ 139 h 550"/>
                                <a:gd name="T40" fmla="+- 0 1453 48"/>
                                <a:gd name="T41" fmla="*/ T40 w 1408"/>
                                <a:gd name="T42" fmla="+- 0 117 48"/>
                                <a:gd name="T43" fmla="*/ 117 h 550"/>
                                <a:gd name="T44" fmla="+- 0 1416 48"/>
                                <a:gd name="T45" fmla="*/ T44 w 1408"/>
                                <a:gd name="T46" fmla="+- 0 64 48"/>
                                <a:gd name="T47" fmla="*/ 64 h 550"/>
                                <a:gd name="T48" fmla="+- 0 139 48"/>
                                <a:gd name="T49" fmla="*/ T48 w 1408"/>
                                <a:gd name="T50" fmla="+- 0 48 48"/>
                                <a:gd name="T51" fmla="*/ 4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8" h="550">
                                  <a:moveTo>
                                    <a:pt x="91" y="0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3" y="481"/>
                                  </a:lnTo>
                                  <a:lnTo>
                                    <a:pt x="40" y="534"/>
                                  </a:lnTo>
                                  <a:lnTo>
                                    <a:pt x="1317" y="550"/>
                                  </a:lnTo>
                                  <a:lnTo>
                                    <a:pt x="1339" y="547"/>
                                  </a:lnTo>
                                  <a:lnTo>
                                    <a:pt x="1392" y="510"/>
                                  </a:lnTo>
                                  <a:lnTo>
                                    <a:pt x="1408" y="91"/>
                                  </a:lnTo>
                                  <a:lnTo>
                                    <a:pt x="1405" y="69"/>
                                  </a:lnTo>
                                  <a:lnTo>
                                    <a:pt x="1368" y="1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409" cy="551"/>
                            <a:chOff x="8" y="8"/>
                            <a:chExt cx="1409" cy="551"/>
                          </a:xfrm>
                        </wpg:grpSpPr>
                        <wps:wsp>
                          <wps:cNvPr id="29" name="Freeform 2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409" cy="551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1409"/>
                                <a:gd name="T2" fmla="+- 0 8 8"/>
                                <a:gd name="T3" fmla="*/ 8 h 551"/>
                                <a:gd name="T4" fmla="+- 0 39 8"/>
                                <a:gd name="T5" fmla="*/ T4 w 1409"/>
                                <a:gd name="T6" fmla="+- 0 31 8"/>
                                <a:gd name="T7" fmla="*/ 31 h 551"/>
                                <a:gd name="T8" fmla="+- 0 8 8"/>
                                <a:gd name="T9" fmla="*/ T8 w 1409"/>
                                <a:gd name="T10" fmla="+- 0 88 8"/>
                                <a:gd name="T11" fmla="*/ 88 h 551"/>
                                <a:gd name="T12" fmla="+- 0 8 8"/>
                                <a:gd name="T13" fmla="*/ T12 w 1409"/>
                                <a:gd name="T14" fmla="+- 0 466 8"/>
                                <a:gd name="T15" fmla="*/ 466 h 551"/>
                                <a:gd name="T16" fmla="+- 0 10 8"/>
                                <a:gd name="T17" fmla="*/ T16 w 1409"/>
                                <a:gd name="T18" fmla="+- 0 488 8"/>
                                <a:gd name="T19" fmla="*/ 488 h 551"/>
                                <a:gd name="T20" fmla="+- 0 47 8"/>
                                <a:gd name="T21" fmla="*/ T20 w 1409"/>
                                <a:gd name="T22" fmla="+- 0 541 8"/>
                                <a:gd name="T23" fmla="*/ 541 h 551"/>
                                <a:gd name="T24" fmla="+- 0 1324 8"/>
                                <a:gd name="T25" fmla="*/ T24 w 1409"/>
                                <a:gd name="T26" fmla="+- 0 558 8"/>
                                <a:gd name="T27" fmla="*/ 558 h 551"/>
                                <a:gd name="T28" fmla="+- 0 1346 8"/>
                                <a:gd name="T29" fmla="*/ T28 w 1409"/>
                                <a:gd name="T30" fmla="+- 0 555 8"/>
                                <a:gd name="T31" fmla="*/ 555 h 551"/>
                                <a:gd name="T32" fmla="+- 0 1399 8"/>
                                <a:gd name="T33" fmla="*/ T32 w 1409"/>
                                <a:gd name="T34" fmla="+- 0 519 8"/>
                                <a:gd name="T35" fmla="*/ 519 h 551"/>
                                <a:gd name="T36" fmla="+- 0 1416 8"/>
                                <a:gd name="T37" fmla="*/ T36 w 1409"/>
                                <a:gd name="T38" fmla="+- 0 100 8"/>
                                <a:gd name="T39" fmla="*/ 100 h 551"/>
                                <a:gd name="T40" fmla="+- 0 1413 8"/>
                                <a:gd name="T41" fmla="*/ T40 w 1409"/>
                                <a:gd name="T42" fmla="+- 0 77 8"/>
                                <a:gd name="T43" fmla="*/ 77 h 551"/>
                                <a:gd name="T44" fmla="+- 0 1377 8"/>
                                <a:gd name="T45" fmla="*/ T44 w 1409"/>
                                <a:gd name="T46" fmla="+- 0 24 8"/>
                                <a:gd name="T47" fmla="*/ 24 h 551"/>
                                <a:gd name="T48" fmla="+- 0 100 8"/>
                                <a:gd name="T49" fmla="*/ T48 w 1409"/>
                                <a:gd name="T50" fmla="+- 0 8 8"/>
                                <a:gd name="T51" fmla="*/ 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9" h="551">
                                  <a:moveTo>
                                    <a:pt x="92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1316" y="550"/>
                                  </a:lnTo>
                                  <a:lnTo>
                                    <a:pt x="1338" y="547"/>
                                  </a:lnTo>
                                  <a:lnTo>
                                    <a:pt x="1391" y="511"/>
                                  </a:lnTo>
                                  <a:lnTo>
                                    <a:pt x="1408" y="92"/>
                                  </a:lnTo>
                                  <a:lnTo>
                                    <a:pt x="1405" y="69"/>
                                  </a:lnTo>
                                  <a:lnTo>
                                    <a:pt x="1369" y="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409" cy="551"/>
                            <a:chOff x="8" y="8"/>
                            <a:chExt cx="1409" cy="551"/>
                          </a:xfrm>
                        </wpg:grpSpPr>
                        <wps:wsp>
                          <wps:cNvPr id="31" name="Freeform 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409" cy="551"/>
                            </a:xfrm>
                            <a:custGeom>
                              <a:avLst/>
                              <a:gdLst>
                                <a:gd name="T0" fmla="+- 0 100 8"/>
                                <a:gd name="T1" fmla="*/ T0 w 1409"/>
                                <a:gd name="T2" fmla="+- 0 8 8"/>
                                <a:gd name="T3" fmla="*/ 8 h 551"/>
                                <a:gd name="T4" fmla="+- 0 39 8"/>
                                <a:gd name="T5" fmla="*/ T4 w 1409"/>
                                <a:gd name="T6" fmla="+- 0 31 8"/>
                                <a:gd name="T7" fmla="*/ 31 h 551"/>
                                <a:gd name="T8" fmla="+- 0 8 8"/>
                                <a:gd name="T9" fmla="*/ T8 w 1409"/>
                                <a:gd name="T10" fmla="+- 0 88 8"/>
                                <a:gd name="T11" fmla="*/ 88 h 551"/>
                                <a:gd name="T12" fmla="+- 0 8 8"/>
                                <a:gd name="T13" fmla="*/ T12 w 1409"/>
                                <a:gd name="T14" fmla="+- 0 466 8"/>
                                <a:gd name="T15" fmla="*/ 466 h 551"/>
                                <a:gd name="T16" fmla="+- 0 10 8"/>
                                <a:gd name="T17" fmla="*/ T16 w 1409"/>
                                <a:gd name="T18" fmla="+- 0 488 8"/>
                                <a:gd name="T19" fmla="*/ 488 h 551"/>
                                <a:gd name="T20" fmla="+- 0 47 8"/>
                                <a:gd name="T21" fmla="*/ T20 w 1409"/>
                                <a:gd name="T22" fmla="+- 0 541 8"/>
                                <a:gd name="T23" fmla="*/ 541 h 551"/>
                                <a:gd name="T24" fmla="+- 0 1324 8"/>
                                <a:gd name="T25" fmla="*/ T24 w 1409"/>
                                <a:gd name="T26" fmla="+- 0 558 8"/>
                                <a:gd name="T27" fmla="*/ 558 h 551"/>
                                <a:gd name="T28" fmla="+- 0 1346 8"/>
                                <a:gd name="T29" fmla="*/ T28 w 1409"/>
                                <a:gd name="T30" fmla="+- 0 555 8"/>
                                <a:gd name="T31" fmla="*/ 555 h 551"/>
                                <a:gd name="T32" fmla="+- 0 1399 8"/>
                                <a:gd name="T33" fmla="*/ T32 w 1409"/>
                                <a:gd name="T34" fmla="+- 0 519 8"/>
                                <a:gd name="T35" fmla="*/ 519 h 551"/>
                                <a:gd name="T36" fmla="+- 0 1416 8"/>
                                <a:gd name="T37" fmla="*/ T36 w 1409"/>
                                <a:gd name="T38" fmla="+- 0 100 8"/>
                                <a:gd name="T39" fmla="*/ 100 h 551"/>
                                <a:gd name="T40" fmla="+- 0 1413 8"/>
                                <a:gd name="T41" fmla="*/ T40 w 1409"/>
                                <a:gd name="T42" fmla="+- 0 77 8"/>
                                <a:gd name="T43" fmla="*/ 77 h 551"/>
                                <a:gd name="T44" fmla="+- 0 1377 8"/>
                                <a:gd name="T45" fmla="*/ T44 w 1409"/>
                                <a:gd name="T46" fmla="+- 0 24 8"/>
                                <a:gd name="T47" fmla="*/ 24 h 551"/>
                                <a:gd name="T48" fmla="+- 0 100 8"/>
                                <a:gd name="T49" fmla="*/ T48 w 1409"/>
                                <a:gd name="T50" fmla="+- 0 8 8"/>
                                <a:gd name="T51" fmla="*/ 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9" h="551">
                                  <a:moveTo>
                                    <a:pt x="92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1316" y="550"/>
                                  </a:lnTo>
                                  <a:lnTo>
                                    <a:pt x="1338" y="547"/>
                                  </a:lnTo>
                                  <a:lnTo>
                                    <a:pt x="1391" y="511"/>
                                  </a:lnTo>
                                  <a:lnTo>
                                    <a:pt x="1408" y="92"/>
                                  </a:lnTo>
                                  <a:lnTo>
                                    <a:pt x="1405" y="69"/>
                                  </a:lnTo>
                                  <a:lnTo>
                                    <a:pt x="1369" y="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6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14390B" w14:textId="77777777" w:rsidR="009A3E81" w:rsidRDefault="009A3E81">
                                <w:pPr>
                                  <w:spacing w:before="121"/>
                                  <w:ind w:left="87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Standards: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" o:spid="_x0000_s1066" style="width:72.8pt;height:29.9pt;mso-position-horizontal-relative:char;mso-position-vertical-relative:line" coordsize="145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">
                <v:group id="Group 22" o:spid="_x0000_s1067" style="position:absolute;left:48;top:48;width:1408;height:550" coordorigin="48,48" coordsize="1408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68" style="position:absolute;left:48;top:48;width:1408;height:550;visibility:visible;mso-wrap-style:square;v-text-anchor:top" coordsize="140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fMMQA&#10;AADbAAAADwAAAGRycy9kb3ducmV2LnhtbESPzWvCQBTE70L/h+UVetONQqOkrqJCaQ9eYhQ8PrIv&#10;HzT7NmS3+fjv3ULB4zAzv2G2+9E0oqfO1ZYVLBcRCOLc6ppLBdfsc74B4TyyxsYyKZjIwX73Mtti&#10;ou3AKfUXX4oAYZeggsr7NpHS5RUZdAvbEgevsJ1BH2RXSt3hEOCmkasoiqXBmsNChS2dKsp/Lr9G&#10;Qf1+vxXL62RZFtnXIaZjfE5Hpd5ex8MHCE+jf4b/299awWoNf1/CD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23zDEAAAA2wAAAA8AAAAAAAAAAAAAAAAAmAIAAGRycy9k&#10;b3ducmV2LnhtbFBLBQYAAAAABAAEAPUAAACJAwAAAAA=&#10;" path="m91,l31,24,1,81,,459r3,22l40,534r1277,16l1339,547r53,-37l1408,91r-3,-22l1368,16,91,xe" fillcolor="gray" stroked="f">
                    <v:path arrowok="t" o:connecttype="custom" o:connectlocs="91,48;31,72;1,129;0,507;3,529;40,582;1317,598;1339,595;1392,558;1408,139;1405,117;1368,64;91,48" o:connectangles="0,0,0,0,0,0,0,0,0,0,0,0,0"/>
                  </v:shape>
                </v:group>
                <v:group id="Group 20" o:spid="_x0000_s1069" style="position:absolute;left:8;top:8;width:1409;height:551" coordorigin="8,8" coordsize="1409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1" o:spid="_x0000_s1070" style="position:absolute;left:8;top:8;width:1409;height:551;visibility:visible;mso-wrap-style:square;v-text-anchor:top" coordsize="140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AaMMA&#10;AADbAAAADwAAAGRycy9kb3ducmV2LnhtbESPQYvCMBSE7wv+h/CEva2pPchajSKi4EEoa2Vhb4/m&#10;2Vabl9rEWv/9RhA8DjPzDTNf9qYWHbWusqxgPIpAEOdWV1woOGbbr28QziNrrC2Tggc5WC4GH3NM&#10;tL3zD3UHX4gAYZeggtL7JpHS5SUZdCPbEAfvZFuDPsi2kLrFe4CbWsZRNJEGKw4LJTa0Lim/HG5G&#10;Qfb3S91ms0/jTD4u5nzs7DVNlfoc9qsZCE+9f4df7Z1WEE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ZAaMMAAADbAAAADwAAAAAAAAAAAAAAAACYAgAAZHJzL2Rv&#10;d25yZXYueG1sUEsFBgAAAAAEAAQA9QAAAIgDAAAAAA==&#10;" path="m92,l31,23,,80,,458r2,22l39,533r1277,17l1338,547r53,-36l1408,92r-3,-23l1369,16,92,xe" fillcolor="#c3d69b" stroked="f">
                    <v:path arrowok="t" o:connecttype="custom" o:connectlocs="92,8;31,31;0,88;0,466;2,488;39,541;1316,558;1338,555;1391,519;1408,100;1405,77;1369,24;92,8" o:connectangles="0,0,0,0,0,0,0,0,0,0,0,0,0"/>
                  </v:shape>
                </v:group>
                <v:group id="Group 17" o:spid="_x0000_s1071" style="position:absolute;left:8;top:8;width:1409;height:551" coordorigin="8,8" coordsize="1409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9" o:spid="_x0000_s1072" style="position:absolute;left:8;top:8;width:1409;height:551;visibility:visible;mso-wrap-style:square;v-text-anchor:top" coordsize="140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xwcMA&#10;AADbAAAADwAAAGRycy9kb3ducmV2LnhtbESP3YrCMBSE74V9h3AWvLOpK6h0TWURWgTxwp8HODRn&#10;226bk9Jktfr0RhC8HGbmG2a1HkwrLtS72rKCaRSDIC6srrlUcD5lkyUI55E1tpZJwY0crNOP0QoT&#10;ba98oMvRlyJA2CWooPK+S6R0RUUGXWQ74uD92t6gD7Ivpe7xGuCmlV9xPJcGaw4LFXa0qahojv9G&#10;Qb7X+aa+L3dFNphFTl2GzV+m1Phz+PkG4Wnw7/CrvdUKZlN4fgk/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txwcMAAADbAAAADwAAAAAAAAAAAAAAAACYAgAAZHJzL2Rv&#10;d25yZXYueG1sUEsFBgAAAAAEAAQA9QAAAIgDAAAAAA==&#10;" path="m92,l31,23,,80,,458r2,22l39,533r1277,17l1338,547r53,-36l1408,92r-3,-23l1369,16,92,xe" filled="f">
                    <v:path arrowok="t" o:connecttype="custom" o:connectlocs="92,8;31,31;0,88;0,466;2,488;39,541;1316,558;1338,555;1391,519;1408,100;1405,77;1369,24;92,8" o:connectangles="0,0,0,0,0,0,0,0,0,0,0,0,0"/>
                  </v:shape>
                  <v:shape id="Text Box 18" o:spid="_x0000_s1073" type="#_x0000_t202" style="position:absolute;width:1456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<v:textbox inset="0,0,0,0">
                      <w:txbxContent>
                        <w:p w14:paraId="3714390B" w14:textId="77777777" w:rsidR="009A3E81" w:rsidRDefault="009A3E81">
                          <w:pPr>
                            <w:spacing w:before="121"/>
                            <w:ind w:left="87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Standards: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40A1C9F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62F8CB10" w14:textId="77777777" w:rsidR="00645CDD" w:rsidRDefault="00645CDD">
      <w:pPr>
        <w:spacing w:before="4"/>
        <w:rPr>
          <w:rFonts w:ascii="Calibri" w:eastAsia="Calibri" w:hAnsi="Calibri" w:cs="Calibri"/>
          <w:sz w:val="23"/>
          <w:szCs w:val="23"/>
        </w:rPr>
      </w:pPr>
    </w:p>
    <w:p w14:paraId="7D9313B4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0E67DA01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41230459" w14:textId="77777777" w:rsidR="00645CDD" w:rsidRDefault="00645CDD">
      <w:pPr>
        <w:rPr>
          <w:rFonts w:ascii="Calibri" w:eastAsia="Calibri" w:hAnsi="Calibri" w:cs="Calibri"/>
          <w:sz w:val="20"/>
          <w:szCs w:val="20"/>
        </w:rPr>
      </w:pPr>
    </w:p>
    <w:p w14:paraId="776A95B5" w14:textId="77777777" w:rsidR="00645CDD" w:rsidRDefault="00645CDD">
      <w:pPr>
        <w:spacing w:before="11"/>
        <w:rPr>
          <w:rFonts w:ascii="Calibri" w:eastAsia="Calibri" w:hAnsi="Calibri" w:cs="Calibri"/>
          <w:sz w:val="11"/>
          <w:szCs w:val="11"/>
        </w:rPr>
      </w:pPr>
    </w:p>
    <w:p w14:paraId="4EFE369E" w14:textId="492A5051" w:rsidR="00645CDD" w:rsidRDefault="003C242F">
      <w:pPr>
        <w:spacing w:line="200" w:lineRule="atLeas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BD4FE1D" wp14:editId="2FB4E10C">
                <wp:extent cx="923925" cy="379095"/>
                <wp:effectExtent l="0" t="0" r="3175" b="1905"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79095"/>
                          <a:chOff x="0" y="0"/>
                          <a:chExt cx="1455" cy="597"/>
                        </a:xfrm>
                      </wpg:grpSpPr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47" y="47"/>
                            <a:ext cx="1408" cy="550"/>
                            <a:chOff x="47" y="47"/>
                            <a:chExt cx="1408" cy="550"/>
                          </a:xfrm>
                        </wpg:grpSpPr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47" y="47"/>
                              <a:ext cx="1408" cy="550"/>
                            </a:xfrm>
                            <a:custGeom>
                              <a:avLst/>
                              <a:gdLst>
                                <a:gd name="T0" fmla="+- 0 140 47"/>
                                <a:gd name="T1" fmla="*/ T0 w 1408"/>
                                <a:gd name="T2" fmla="+- 0 47 47"/>
                                <a:gd name="T3" fmla="*/ 47 h 550"/>
                                <a:gd name="T4" fmla="+- 0 78 47"/>
                                <a:gd name="T5" fmla="*/ T4 w 1408"/>
                                <a:gd name="T6" fmla="+- 0 70 47"/>
                                <a:gd name="T7" fmla="*/ 70 h 550"/>
                                <a:gd name="T8" fmla="+- 0 48 47"/>
                                <a:gd name="T9" fmla="*/ T8 w 1408"/>
                                <a:gd name="T10" fmla="+- 0 127 47"/>
                                <a:gd name="T11" fmla="*/ 127 h 550"/>
                                <a:gd name="T12" fmla="+- 0 47 47"/>
                                <a:gd name="T13" fmla="*/ T12 w 1408"/>
                                <a:gd name="T14" fmla="+- 0 506 47"/>
                                <a:gd name="T15" fmla="*/ 506 h 550"/>
                                <a:gd name="T16" fmla="+- 0 50 47"/>
                                <a:gd name="T17" fmla="*/ T16 w 1408"/>
                                <a:gd name="T18" fmla="+- 0 528 47"/>
                                <a:gd name="T19" fmla="*/ 528 h 550"/>
                                <a:gd name="T20" fmla="+- 0 87 47"/>
                                <a:gd name="T21" fmla="*/ T20 w 1408"/>
                                <a:gd name="T22" fmla="+- 0 580 47"/>
                                <a:gd name="T23" fmla="*/ 580 h 550"/>
                                <a:gd name="T24" fmla="+- 0 1364 47"/>
                                <a:gd name="T25" fmla="*/ T24 w 1408"/>
                                <a:gd name="T26" fmla="+- 0 597 47"/>
                                <a:gd name="T27" fmla="*/ 597 h 550"/>
                                <a:gd name="T28" fmla="+- 0 1386 47"/>
                                <a:gd name="T29" fmla="*/ T28 w 1408"/>
                                <a:gd name="T30" fmla="+- 0 594 47"/>
                                <a:gd name="T31" fmla="*/ 594 h 550"/>
                                <a:gd name="T32" fmla="+- 0 1439 47"/>
                                <a:gd name="T33" fmla="*/ T32 w 1408"/>
                                <a:gd name="T34" fmla="+- 0 557 47"/>
                                <a:gd name="T35" fmla="*/ 557 h 550"/>
                                <a:gd name="T36" fmla="+- 0 1455 47"/>
                                <a:gd name="T37" fmla="*/ T36 w 1408"/>
                                <a:gd name="T38" fmla="+- 0 140 47"/>
                                <a:gd name="T39" fmla="*/ 140 h 550"/>
                                <a:gd name="T40" fmla="+- 0 1452 47"/>
                                <a:gd name="T41" fmla="*/ T40 w 1408"/>
                                <a:gd name="T42" fmla="+- 0 117 47"/>
                                <a:gd name="T43" fmla="*/ 117 h 550"/>
                                <a:gd name="T44" fmla="+- 0 1416 47"/>
                                <a:gd name="T45" fmla="*/ T44 w 1408"/>
                                <a:gd name="T46" fmla="+- 0 63 47"/>
                                <a:gd name="T47" fmla="*/ 63 h 550"/>
                                <a:gd name="T48" fmla="+- 0 140 47"/>
                                <a:gd name="T49" fmla="*/ T48 w 1408"/>
                                <a:gd name="T50" fmla="+- 0 47 47"/>
                                <a:gd name="T51" fmla="*/ 4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8" h="550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3" y="481"/>
                                  </a:lnTo>
                                  <a:lnTo>
                                    <a:pt x="40" y="533"/>
                                  </a:lnTo>
                                  <a:lnTo>
                                    <a:pt x="1317" y="550"/>
                                  </a:lnTo>
                                  <a:lnTo>
                                    <a:pt x="1339" y="547"/>
                                  </a:lnTo>
                                  <a:lnTo>
                                    <a:pt x="1392" y="510"/>
                                  </a:lnTo>
                                  <a:lnTo>
                                    <a:pt x="1408" y="93"/>
                                  </a:lnTo>
                                  <a:lnTo>
                                    <a:pt x="1405" y="70"/>
                                  </a:lnTo>
                                  <a:lnTo>
                                    <a:pt x="1369" y="16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408" cy="550"/>
                            <a:chOff x="8" y="8"/>
                            <a:chExt cx="1408" cy="550"/>
                          </a:xfrm>
                        </wpg:grpSpPr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408" cy="550"/>
                            </a:xfrm>
                            <a:custGeom>
                              <a:avLst/>
                              <a:gdLst>
                                <a:gd name="T0" fmla="+- 0 99 8"/>
                                <a:gd name="T1" fmla="*/ T0 w 1408"/>
                                <a:gd name="T2" fmla="+- 0 8 8"/>
                                <a:gd name="T3" fmla="*/ 8 h 550"/>
                                <a:gd name="T4" fmla="+- 0 38 8"/>
                                <a:gd name="T5" fmla="*/ T4 w 1408"/>
                                <a:gd name="T6" fmla="+- 0 31 8"/>
                                <a:gd name="T7" fmla="*/ 31 h 550"/>
                                <a:gd name="T8" fmla="+- 0 8 8"/>
                                <a:gd name="T9" fmla="*/ T8 w 1408"/>
                                <a:gd name="T10" fmla="+- 0 88 8"/>
                                <a:gd name="T11" fmla="*/ 88 h 550"/>
                                <a:gd name="T12" fmla="+- 0 8 8"/>
                                <a:gd name="T13" fmla="*/ T12 w 1408"/>
                                <a:gd name="T14" fmla="+- 0 466 8"/>
                                <a:gd name="T15" fmla="*/ 466 h 550"/>
                                <a:gd name="T16" fmla="+- 0 10 8"/>
                                <a:gd name="T17" fmla="*/ T16 w 1408"/>
                                <a:gd name="T18" fmla="+- 0 489 8"/>
                                <a:gd name="T19" fmla="*/ 489 h 550"/>
                                <a:gd name="T20" fmla="+- 0 47 8"/>
                                <a:gd name="T21" fmla="*/ T20 w 1408"/>
                                <a:gd name="T22" fmla="+- 0 541 8"/>
                                <a:gd name="T23" fmla="*/ 541 h 550"/>
                                <a:gd name="T24" fmla="+- 0 1324 8"/>
                                <a:gd name="T25" fmla="*/ T24 w 1408"/>
                                <a:gd name="T26" fmla="+- 0 557 8"/>
                                <a:gd name="T27" fmla="*/ 557 h 550"/>
                                <a:gd name="T28" fmla="+- 0 1347 8"/>
                                <a:gd name="T29" fmla="*/ T28 w 1408"/>
                                <a:gd name="T30" fmla="+- 0 554 8"/>
                                <a:gd name="T31" fmla="*/ 554 h 550"/>
                                <a:gd name="T32" fmla="+- 0 1399 8"/>
                                <a:gd name="T33" fmla="*/ T32 w 1408"/>
                                <a:gd name="T34" fmla="+- 0 517 8"/>
                                <a:gd name="T35" fmla="*/ 517 h 550"/>
                                <a:gd name="T36" fmla="+- 0 1415 8"/>
                                <a:gd name="T37" fmla="*/ T36 w 1408"/>
                                <a:gd name="T38" fmla="+- 0 99 8"/>
                                <a:gd name="T39" fmla="*/ 99 h 550"/>
                                <a:gd name="T40" fmla="+- 0 1412 8"/>
                                <a:gd name="T41" fmla="*/ T40 w 1408"/>
                                <a:gd name="T42" fmla="+- 0 76 8"/>
                                <a:gd name="T43" fmla="*/ 76 h 550"/>
                                <a:gd name="T44" fmla="+- 0 1375 8"/>
                                <a:gd name="T45" fmla="*/ T44 w 1408"/>
                                <a:gd name="T46" fmla="+- 0 23 8"/>
                                <a:gd name="T47" fmla="*/ 23 h 550"/>
                                <a:gd name="T48" fmla="+- 0 99 8"/>
                                <a:gd name="T49" fmla="*/ T48 w 1408"/>
                                <a:gd name="T50" fmla="+- 0 8 8"/>
                                <a:gd name="T51" fmla="*/ 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8" h="550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1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1316" y="549"/>
                                  </a:lnTo>
                                  <a:lnTo>
                                    <a:pt x="1339" y="546"/>
                                  </a:lnTo>
                                  <a:lnTo>
                                    <a:pt x="1391" y="509"/>
                                  </a:lnTo>
                                  <a:lnTo>
                                    <a:pt x="1407" y="91"/>
                                  </a:lnTo>
                                  <a:lnTo>
                                    <a:pt x="1404" y="68"/>
                                  </a:lnTo>
                                  <a:lnTo>
                                    <a:pt x="1367" y="1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408" cy="550"/>
                            <a:chOff x="8" y="8"/>
                            <a:chExt cx="1408" cy="550"/>
                          </a:xfrm>
                        </wpg:grpSpPr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408" cy="550"/>
                            </a:xfrm>
                            <a:custGeom>
                              <a:avLst/>
                              <a:gdLst>
                                <a:gd name="T0" fmla="+- 0 99 8"/>
                                <a:gd name="T1" fmla="*/ T0 w 1408"/>
                                <a:gd name="T2" fmla="+- 0 8 8"/>
                                <a:gd name="T3" fmla="*/ 8 h 550"/>
                                <a:gd name="T4" fmla="+- 0 38 8"/>
                                <a:gd name="T5" fmla="*/ T4 w 1408"/>
                                <a:gd name="T6" fmla="+- 0 31 8"/>
                                <a:gd name="T7" fmla="*/ 31 h 550"/>
                                <a:gd name="T8" fmla="+- 0 8 8"/>
                                <a:gd name="T9" fmla="*/ T8 w 1408"/>
                                <a:gd name="T10" fmla="+- 0 88 8"/>
                                <a:gd name="T11" fmla="*/ 88 h 550"/>
                                <a:gd name="T12" fmla="+- 0 8 8"/>
                                <a:gd name="T13" fmla="*/ T12 w 1408"/>
                                <a:gd name="T14" fmla="+- 0 466 8"/>
                                <a:gd name="T15" fmla="*/ 466 h 550"/>
                                <a:gd name="T16" fmla="+- 0 10 8"/>
                                <a:gd name="T17" fmla="*/ T16 w 1408"/>
                                <a:gd name="T18" fmla="+- 0 489 8"/>
                                <a:gd name="T19" fmla="*/ 489 h 550"/>
                                <a:gd name="T20" fmla="+- 0 47 8"/>
                                <a:gd name="T21" fmla="*/ T20 w 1408"/>
                                <a:gd name="T22" fmla="+- 0 541 8"/>
                                <a:gd name="T23" fmla="*/ 541 h 550"/>
                                <a:gd name="T24" fmla="+- 0 1324 8"/>
                                <a:gd name="T25" fmla="*/ T24 w 1408"/>
                                <a:gd name="T26" fmla="+- 0 557 8"/>
                                <a:gd name="T27" fmla="*/ 557 h 550"/>
                                <a:gd name="T28" fmla="+- 0 1347 8"/>
                                <a:gd name="T29" fmla="*/ T28 w 1408"/>
                                <a:gd name="T30" fmla="+- 0 554 8"/>
                                <a:gd name="T31" fmla="*/ 554 h 550"/>
                                <a:gd name="T32" fmla="+- 0 1399 8"/>
                                <a:gd name="T33" fmla="*/ T32 w 1408"/>
                                <a:gd name="T34" fmla="+- 0 517 8"/>
                                <a:gd name="T35" fmla="*/ 517 h 550"/>
                                <a:gd name="T36" fmla="+- 0 1415 8"/>
                                <a:gd name="T37" fmla="*/ T36 w 1408"/>
                                <a:gd name="T38" fmla="+- 0 99 8"/>
                                <a:gd name="T39" fmla="*/ 99 h 550"/>
                                <a:gd name="T40" fmla="+- 0 1412 8"/>
                                <a:gd name="T41" fmla="*/ T40 w 1408"/>
                                <a:gd name="T42" fmla="+- 0 76 8"/>
                                <a:gd name="T43" fmla="*/ 76 h 550"/>
                                <a:gd name="T44" fmla="+- 0 1375 8"/>
                                <a:gd name="T45" fmla="*/ T44 w 1408"/>
                                <a:gd name="T46" fmla="+- 0 23 8"/>
                                <a:gd name="T47" fmla="*/ 23 h 550"/>
                                <a:gd name="T48" fmla="+- 0 99 8"/>
                                <a:gd name="T49" fmla="*/ T48 w 1408"/>
                                <a:gd name="T50" fmla="+- 0 8 8"/>
                                <a:gd name="T51" fmla="*/ 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8" h="550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81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1316" y="549"/>
                                  </a:lnTo>
                                  <a:lnTo>
                                    <a:pt x="1339" y="546"/>
                                  </a:lnTo>
                                  <a:lnTo>
                                    <a:pt x="1391" y="509"/>
                                  </a:lnTo>
                                  <a:lnTo>
                                    <a:pt x="1407" y="91"/>
                                  </a:lnTo>
                                  <a:lnTo>
                                    <a:pt x="1404" y="68"/>
                                  </a:lnTo>
                                  <a:lnTo>
                                    <a:pt x="1367" y="1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5" cy="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38AA55" w14:textId="77777777" w:rsidR="009A3E81" w:rsidRDefault="009A3E81">
                                <w:pPr>
                                  <w:spacing w:before="106"/>
                                  <w:ind w:left="17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74" style="width:72.75pt;height:29.85pt;mso-position-horizontal-relative:char;mso-position-vertical-relative:line" coordsize="1455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">
                <v:group id="Group 14" o:spid="_x0000_s1075" style="position:absolute;left:47;top:47;width:1408;height:550" coordorigin="47,47" coordsize="1408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5" o:spid="_x0000_s1076" style="position:absolute;left:47;top:47;width:1408;height:550;visibility:visible;mso-wrap-style:square;v-text-anchor:top" coordsize="140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kZL8A&#10;AADbAAAADwAAAGRycy9kb3ducmV2LnhtbERPS4vCMBC+C/6HMMLeNO2CRaux6IK4h734Ao9DM31g&#10;MylN1PrvN4LgbT6+5yyz3jTiTp2rLSuIJxEI4tzqmksFp+N2PAPhPLLGxjIpeJKDbDUcLDHV9sF7&#10;uh98KUIIuxQVVN63qZQur8igm9iWOHCF7Qz6ALtS6g4fIdw08juKEmmw5tBQYUs/FeXXw80oqKeX&#10;cxGfnpZlcdytE9okf/teqa9Rv16A8NT7j/jt/tVh/hxev4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SSRkvwAAANsAAAAPAAAAAAAAAAAAAAAAAJgCAABkcnMvZG93bnJl&#10;di54bWxQSwUGAAAAAAQABAD1AAAAhAMAAAAA&#10;" path="m93,l31,23,1,80,,459r3,22l40,533r1277,17l1339,547r53,-37l1408,93r-3,-23l1369,16,93,xe" fillcolor="gray" stroked="f">
                    <v:path arrowok="t" o:connecttype="custom" o:connectlocs="93,47;31,70;1,127;0,506;3,528;40,580;1317,597;1339,594;1392,557;1408,140;1405,117;1369,63;93,47" o:connectangles="0,0,0,0,0,0,0,0,0,0,0,0,0"/>
                  </v:shape>
                </v:group>
                <v:group id="Group 12" o:spid="_x0000_s1077" style="position:absolute;left:8;top:8;width:1408;height:550" coordorigin="8,8" coordsize="1408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3" o:spid="_x0000_s1078" style="position:absolute;left:8;top:8;width:1408;height:550;visibility:visible;mso-wrap-style:square;v-text-anchor:top" coordsize="140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0cGsQA&#10;AADbAAAADwAAAGRycy9kb3ducmV2LnhtbESPQWvCQBSE7wX/w/KE3pqNgQSJWUXE0hykUOult0f2&#10;mUSzb0N2q+u/7xYKPQ4z8w1TbYIZxI0m11tWsEhSEMSN1T23Ck6fry9LEM4jaxwsk4IHOdisZ08V&#10;ltre+YNuR9+KCGFXooLO+7GU0jUdGXSJHYmjd7aTQR/l1Eo94T3CzSCzNC2kwZ7jQocj7Tpqrsdv&#10;oyA/nMxbts8L3dThelmGLzm+50o9z8N2BcJT8P/hv3atFWQL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HBrEAAAA2wAAAA8AAAAAAAAAAAAAAAAAmAIAAGRycy9k&#10;b3ducmV2LnhtbFBLBQYAAAAABAAEAPUAAACJAwAAAAA=&#10;" path="m91,l30,23,,80,,458r2,23l39,533r1277,16l1339,546r52,-37l1407,91r-3,-23l1367,15,91,xe" fillcolor="#c3d69b" stroked="f">
                    <v:path arrowok="t" o:connecttype="custom" o:connectlocs="91,8;30,31;0,88;0,466;2,489;39,541;1316,557;1339,554;1391,517;1407,99;1404,76;1367,23;91,8" o:connectangles="0,0,0,0,0,0,0,0,0,0,0,0,0"/>
                  </v:shape>
                </v:group>
                <v:group id="Group 9" o:spid="_x0000_s1079" style="position:absolute;left:8;top:8;width:1408;height:550" coordorigin="8,8" coordsize="1408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1" o:spid="_x0000_s1080" style="position:absolute;left:8;top:8;width:1408;height:550;visibility:visible;mso-wrap-style:square;v-text-anchor:top" coordsize="140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p+cYA&#10;AADbAAAADwAAAGRycy9kb3ducmV2LnhtbESPT2vCQBTE74V+h+UJvRTdaCGV6CoipC20F/+it0f2&#10;mYRm34bdbUy/vSsUehxm5jfMfNmbRnTkfG1ZwXiUgCAurK65VLDf5cMpCB+QNTaWScEveVguHh/m&#10;mGl75Q1121CKCGGfoYIqhDaT0hcVGfQj2xJH72KdwRClK6V2eI1w08hJkqTSYM1xocKW1hUV39sf&#10;oyBJX5+P+Vd7znX61r1fTk6uD59KPQ361QxEoD78h//aH1rB5AXu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jp+cYAAADbAAAADwAAAAAAAAAAAAAAAACYAgAAZHJz&#10;L2Rvd25yZXYueG1sUEsFBgAAAAAEAAQA9QAAAIsDAAAAAA==&#10;" path="m91,l30,23,,80,,458r2,23l39,533r1277,16l1339,546r52,-37l1407,91r-3,-23l1367,15,91,xe" filled="f">
                    <v:path arrowok="t" o:connecttype="custom" o:connectlocs="91,8;30,31;0,88;0,466;2,489;39,541;1316,557;1339,554;1391,517;1407,99;1404,76;1367,23;91,8" o:connectangles="0,0,0,0,0,0,0,0,0,0,0,0,0"/>
                  </v:shape>
                  <v:shape id="Text Box 10" o:spid="_x0000_s1081" type="#_x0000_t202" style="position:absolute;width:1455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14:paraId="4738AA55" w14:textId="77777777" w:rsidR="009A3E81" w:rsidRDefault="009A3E81">
                          <w:pPr>
                            <w:spacing w:before="106"/>
                            <w:ind w:left="177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Procedure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9821A9A" w14:textId="5B672C6E" w:rsidR="00645CDD" w:rsidRDefault="003C242F">
      <w:pPr>
        <w:pStyle w:val="BodyText"/>
        <w:spacing w:before="179"/>
        <w:ind w:left="179" w:right="160"/>
      </w:pPr>
      <w:r>
        <w:t>The</w:t>
      </w:r>
      <w:r>
        <w:rPr>
          <w:spacing w:val="-5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calculate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material</w:t>
      </w:r>
      <w:r>
        <w:rPr>
          <w:spacing w:val="-5"/>
        </w:rPr>
        <w:t xml:space="preserve"> </w:t>
      </w:r>
      <w:r>
        <w:rPr>
          <w:spacing w:val="-1"/>
        </w:rPr>
        <w:t>stiffness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wood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compare</w:t>
      </w:r>
      <w:r>
        <w:rPr>
          <w:spacing w:val="-5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stiffness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weigh</w:t>
      </w:r>
      <w:r>
        <w:rPr>
          <w:spacing w:val="-5"/>
        </w:rPr>
        <w:t xml:space="preserve"> </w:t>
      </w:r>
      <w:r>
        <w:t>ratios.</w:t>
      </w:r>
      <w:r>
        <w:rPr>
          <w:spacing w:val="4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stiffness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structure</w:t>
      </w:r>
      <w:r>
        <w:rPr>
          <w:spacing w:val="-5"/>
        </w:rPr>
        <w:t xml:space="preserve"> </w:t>
      </w:r>
      <w:r>
        <w:t>(like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wood</w:t>
      </w:r>
      <w:r>
        <w:rPr>
          <w:spacing w:val="-5"/>
        </w:rPr>
        <w:t xml:space="preserve"> </w:t>
      </w:r>
      <w:r>
        <w:rPr>
          <w:spacing w:val="-1"/>
        </w:rPr>
        <w:t>beam)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determined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its</w:t>
      </w:r>
      <w:r>
        <w:rPr>
          <w:spacing w:val="23"/>
          <w:w w:val="99"/>
        </w:rPr>
        <w:t xml:space="preserve"> </w:t>
      </w:r>
      <w:r>
        <w:rPr>
          <w:spacing w:val="-1"/>
        </w:rPr>
        <w:t>geometry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material</w:t>
      </w:r>
      <w:r>
        <w:rPr>
          <w:spacing w:val="-6"/>
        </w:rPr>
        <w:t xml:space="preserve"> </w:t>
      </w:r>
      <w:r>
        <w:t>stiffness.</w:t>
      </w:r>
      <w:r>
        <w:rPr>
          <w:spacing w:val="49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beams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cross-sectional</w:t>
      </w:r>
      <w:r>
        <w:rPr>
          <w:spacing w:val="37"/>
          <w:w w:val="99"/>
        </w:rPr>
        <w:t xml:space="preserve"> </w:t>
      </w:r>
      <w:r>
        <w:t>shape,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stiffness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material</w:t>
      </w:r>
      <w:r>
        <w:rPr>
          <w:spacing w:val="-5"/>
        </w:rPr>
        <w:t xml:space="preserve"> </w:t>
      </w:r>
      <w:r>
        <w:t>properties.</w:t>
      </w:r>
      <w:r>
        <w:rPr>
          <w:spacing w:val="4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material</w:t>
      </w:r>
      <w:r>
        <w:rPr>
          <w:spacing w:val="-5"/>
        </w:rPr>
        <w:t xml:space="preserve"> </w:t>
      </w:r>
      <w:r>
        <w:rPr>
          <w:spacing w:val="-1"/>
        </w:rPr>
        <w:t>stiffness</w:t>
      </w:r>
      <w:r>
        <w:rPr>
          <w:spacing w:val="-5"/>
        </w:rPr>
        <w:t xml:space="preserve"> </w:t>
      </w:r>
      <w:r>
        <w:t>is</w:t>
      </w:r>
      <w:r>
        <w:rPr>
          <w:spacing w:val="43"/>
          <w:w w:val="99"/>
        </w:rPr>
        <w:t xml:space="preserve"> </w:t>
      </w:r>
      <w:r>
        <w:t>called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modulus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elasticity.</w:t>
      </w:r>
      <w:r w:rsidR="00083873">
        <w:t xml:space="preserve">  The stiffness due to the cross-sectional shape of the beam is called the area moment of inertia.</w:t>
      </w:r>
    </w:p>
    <w:p w14:paraId="5F433932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F6164C" w14:textId="77777777" w:rsidR="00645CDD" w:rsidRDefault="003C242F">
      <w:pPr>
        <w:pStyle w:val="BodyText"/>
        <w:ind w:left="179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procedure</w:t>
      </w:r>
      <w:r>
        <w:rPr>
          <w:spacing w:val="-8"/>
        </w:rPr>
        <w:t xml:space="preserve"> </w:t>
      </w:r>
      <w:r>
        <w:rPr>
          <w:spacing w:val="-1"/>
        </w:rPr>
        <w:t>is:</w:t>
      </w:r>
    </w:p>
    <w:p w14:paraId="6BC220FF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78CA1B" w14:textId="46354112" w:rsidR="00645CDD" w:rsidRDefault="003C242F">
      <w:pPr>
        <w:pStyle w:val="BodyText"/>
        <w:numPr>
          <w:ilvl w:val="1"/>
          <w:numId w:val="2"/>
        </w:numPr>
        <w:tabs>
          <w:tab w:val="left" w:pos="900"/>
        </w:tabs>
        <w:ind w:right="246"/>
        <w:jc w:val="left"/>
      </w:pP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caliper,</w:t>
      </w:r>
      <w:r>
        <w:rPr>
          <w:spacing w:val="-5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width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thickness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rPr>
          <w:spacing w:val="-1"/>
        </w:rPr>
        <w:t>specimens.</w:t>
      </w:r>
      <w:r>
        <w:rPr>
          <w:spacing w:val="50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idea</w:t>
      </w:r>
      <w:r>
        <w:rPr>
          <w:spacing w:val="33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dimensions</w:t>
      </w:r>
      <w:r>
        <w:rPr>
          <w:spacing w:val="-6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specimens</w:t>
      </w:r>
      <w:r w:rsidR="007E5074">
        <w:rPr>
          <w:spacing w:val="-1"/>
        </w:rPr>
        <w:t>.  If you want to speed the activity, you can provide the specimens with the dimensions already written on them.</w:t>
      </w:r>
    </w:p>
    <w:p w14:paraId="61EE1DD6" w14:textId="77777777" w:rsidR="00645CDD" w:rsidRDefault="00645CD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06FB8525" w14:textId="77777777" w:rsidR="00645CDD" w:rsidRDefault="003C242F">
      <w:pPr>
        <w:spacing w:line="200" w:lineRule="atLeast"/>
        <w:ind w:left="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2947D6" wp14:editId="75B5A951">
            <wp:extent cx="4884654" cy="277834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654" cy="277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8D37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4980B4" w14:textId="5E922008" w:rsidR="00645CDD" w:rsidRDefault="007E5074" w:rsidP="007E5074">
      <w:pPr>
        <w:ind w:left="539" w:firstLine="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Units:  To be consistent with international standards, it makes sense to do all measurements and calculations in metric units.   All </w:t>
      </w:r>
      <w:r w:rsidR="00A46BB1">
        <w:rPr>
          <w:rFonts w:ascii="Times New Roman" w:eastAsia="Times New Roman" w:hAnsi="Times New Roman" w:cs="Times New Roman"/>
          <w:sz w:val="24"/>
          <w:szCs w:val="24"/>
        </w:rPr>
        <w:t>forces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should be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Newtons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all masses should be in kilograms and all</w:t>
      </w:r>
      <w:r w:rsidR="00CB0C44">
        <w:rPr>
          <w:rFonts w:ascii="Times New Roman" w:eastAsia="Times New Roman" w:hAnsi="Times New Roman" w:cs="Times New Roman"/>
          <w:sz w:val="24"/>
          <w:szCs w:val="24"/>
        </w:rPr>
        <w:t xml:space="preserve"> lengths should be in meters.</w:t>
      </w:r>
    </w:p>
    <w:p w14:paraId="57DB2778" w14:textId="77777777" w:rsidR="00645CDD" w:rsidRDefault="00645CD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6CDEE50C" w14:textId="47B5EEE8" w:rsidR="00645CDD" w:rsidRPr="00F34235" w:rsidRDefault="003C242F" w:rsidP="00F34235">
      <w:pPr>
        <w:pStyle w:val="BodyText"/>
        <w:numPr>
          <w:ilvl w:val="1"/>
          <w:numId w:val="2"/>
        </w:numPr>
        <w:tabs>
          <w:tab w:val="left" w:pos="900"/>
        </w:tabs>
        <w:spacing w:before="3"/>
        <w:ind w:right="361"/>
        <w:jc w:val="left"/>
        <w:rPr>
          <w:rFonts w:cs="Times New Roman"/>
        </w:rPr>
      </w:pPr>
      <w:r>
        <w:t>Using</w:t>
      </w:r>
      <w:r w:rsidRPr="00F34235">
        <w:rPr>
          <w:spacing w:val="-5"/>
        </w:rPr>
        <w:t xml:space="preserve"> </w:t>
      </w:r>
      <w:r>
        <w:t>the</w:t>
      </w:r>
      <w:r w:rsidRPr="00F34235">
        <w:rPr>
          <w:spacing w:val="-6"/>
        </w:rPr>
        <w:t xml:space="preserve"> </w:t>
      </w:r>
      <w:r>
        <w:t>electronic</w:t>
      </w:r>
      <w:r w:rsidRPr="00F34235">
        <w:rPr>
          <w:spacing w:val="-5"/>
        </w:rPr>
        <w:t xml:space="preserve"> </w:t>
      </w:r>
      <w:r>
        <w:t>scale,</w:t>
      </w:r>
      <w:r w:rsidRPr="00F34235">
        <w:rPr>
          <w:spacing w:val="-5"/>
        </w:rPr>
        <w:t xml:space="preserve"> </w:t>
      </w:r>
      <w:r>
        <w:t>weigh</w:t>
      </w:r>
      <w:r w:rsidRPr="00F34235">
        <w:rPr>
          <w:spacing w:val="-5"/>
        </w:rPr>
        <w:t xml:space="preserve"> </w:t>
      </w:r>
      <w:r>
        <w:t>each</w:t>
      </w:r>
      <w:r w:rsidRPr="00F34235">
        <w:rPr>
          <w:spacing w:val="-5"/>
        </w:rPr>
        <w:t xml:space="preserve"> </w:t>
      </w:r>
      <w:r>
        <w:t>of</w:t>
      </w:r>
      <w:r w:rsidRPr="00F34235">
        <w:rPr>
          <w:spacing w:val="-5"/>
        </w:rPr>
        <w:t xml:space="preserve"> </w:t>
      </w:r>
      <w:r>
        <w:t>your</w:t>
      </w:r>
      <w:r w:rsidRPr="00F34235">
        <w:rPr>
          <w:spacing w:val="-6"/>
        </w:rPr>
        <w:t xml:space="preserve"> </w:t>
      </w:r>
      <w:r w:rsidRPr="00F34235">
        <w:rPr>
          <w:spacing w:val="-1"/>
        </w:rPr>
        <w:t>specimens.</w:t>
      </w:r>
      <w:r w:rsidRPr="00F34235">
        <w:rPr>
          <w:spacing w:val="50"/>
        </w:rPr>
        <w:t xml:space="preserve"> </w:t>
      </w:r>
      <w:r>
        <w:t>You’ll</w:t>
      </w:r>
      <w:r w:rsidRPr="00F34235">
        <w:rPr>
          <w:spacing w:val="-5"/>
        </w:rPr>
        <w:t xml:space="preserve"> </w:t>
      </w:r>
      <w:r>
        <w:t>need</w:t>
      </w:r>
      <w:r w:rsidRPr="00F34235">
        <w:rPr>
          <w:spacing w:val="-5"/>
        </w:rPr>
        <w:t xml:space="preserve"> </w:t>
      </w:r>
      <w:r>
        <w:t>to</w:t>
      </w:r>
      <w:r w:rsidRPr="00F34235">
        <w:rPr>
          <w:spacing w:val="-6"/>
        </w:rPr>
        <w:t xml:space="preserve"> </w:t>
      </w:r>
      <w:r>
        <w:t>keep</w:t>
      </w:r>
      <w:r w:rsidRPr="00F34235">
        <w:rPr>
          <w:spacing w:val="-6"/>
        </w:rPr>
        <w:t xml:space="preserve"> </w:t>
      </w:r>
      <w:r>
        <w:t>track</w:t>
      </w:r>
      <w:r w:rsidRPr="00F34235">
        <w:rPr>
          <w:spacing w:val="-6"/>
        </w:rPr>
        <w:t xml:space="preserve"> </w:t>
      </w:r>
      <w:r>
        <w:t>of</w:t>
      </w:r>
      <w:r w:rsidRPr="00F34235">
        <w:rPr>
          <w:spacing w:val="28"/>
          <w:w w:val="99"/>
        </w:rPr>
        <w:t xml:space="preserve"> </w:t>
      </w:r>
      <w:r>
        <w:t>the</w:t>
      </w:r>
      <w:r w:rsidRPr="00F34235">
        <w:rPr>
          <w:spacing w:val="-6"/>
        </w:rPr>
        <w:t xml:space="preserve"> </w:t>
      </w:r>
      <w:r w:rsidRPr="00F34235">
        <w:rPr>
          <w:spacing w:val="-1"/>
        </w:rPr>
        <w:t>specimens,</w:t>
      </w:r>
      <w:r w:rsidRPr="00F34235">
        <w:rPr>
          <w:spacing w:val="-5"/>
        </w:rPr>
        <w:t xml:space="preserve"> </w:t>
      </w:r>
      <w:r>
        <w:t>so</w:t>
      </w:r>
      <w:r w:rsidRPr="00F34235">
        <w:rPr>
          <w:spacing w:val="-5"/>
        </w:rPr>
        <w:t xml:space="preserve"> </w:t>
      </w:r>
      <w:r>
        <w:t>you</w:t>
      </w:r>
      <w:r w:rsidRPr="00F34235">
        <w:rPr>
          <w:spacing w:val="-5"/>
        </w:rPr>
        <w:t xml:space="preserve"> </w:t>
      </w:r>
      <w:r>
        <w:t>should</w:t>
      </w:r>
      <w:r w:rsidRPr="00F34235">
        <w:rPr>
          <w:spacing w:val="-6"/>
        </w:rPr>
        <w:t xml:space="preserve"> </w:t>
      </w:r>
      <w:r w:rsidRPr="00F34235">
        <w:rPr>
          <w:spacing w:val="-1"/>
        </w:rPr>
        <w:t>number</w:t>
      </w:r>
      <w:r w:rsidRPr="00F34235">
        <w:rPr>
          <w:spacing w:val="-5"/>
        </w:rPr>
        <w:t xml:space="preserve"> </w:t>
      </w:r>
      <w:r>
        <w:t>or</w:t>
      </w:r>
      <w:r w:rsidRPr="00F34235">
        <w:rPr>
          <w:spacing w:val="-5"/>
        </w:rPr>
        <w:t xml:space="preserve"> </w:t>
      </w:r>
      <w:r>
        <w:t>label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them.</w:t>
      </w:r>
      <w:r w:rsidRPr="00F34235">
        <w:rPr>
          <w:spacing w:val="49"/>
        </w:rPr>
        <w:t xml:space="preserve"> </w:t>
      </w:r>
      <w:r>
        <w:t>Record</w:t>
      </w:r>
      <w:r w:rsidRPr="00F34235">
        <w:rPr>
          <w:spacing w:val="-5"/>
        </w:rPr>
        <w:t xml:space="preserve"> </w:t>
      </w:r>
      <w:r>
        <w:t>the</w:t>
      </w:r>
      <w:r w:rsidRPr="00F34235">
        <w:rPr>
          <w:spacing w:val="-5"/>
        </w:rPr>
        <w:t xml:space="preserve"> </w:t>
      </w:r>
      <w:r w:rsidR="009564E8">
        <w:t xml:space="preserve">weights in kilograms (which is </w:t>
      </w:r>
      <w:r w:rsidR="00F34235">
        <w:t xml:space="preserve">actually </w:t>
      </w:r>
      <w:r w:rsidR="009564E8">
        <w:t xml:space="preserve">mass, not weight).  </w:t>
      </w:r>
    </w:p>
    <w:p w14:paraId="50B2DEBC" w14:textId="428D9E2F" w:rsidR="00F34235" w:rsidRPr="00F34235" w:rsidRDefault="003C242F" w:rsidP="00F34235">
      <w:pPr>
        <w:pStyle w:val="BodyText"/>
        <w:numPr>
          <w:ilvl w:val="1"/>
          <w:numId w:val="2"/>
        </w:numPr>
        <w:tabs>
          <w:tab w:val="left" w:pos="900"/>
        </w:tabs>
        <w:spacing w:line="276" w:lineRule="exact"/>
        <w:ind w:left="480" w:right="184"/>
        <w:jc w:val="left"/>
      </w:pPr>
      <w:r>
        <w:lastRenderedPageBreak/>
        <w:t>You’ll</w:t>
      </w:r>
      <w:r w:rsidRPr="00F34235">
        <w:rPr>
          <w:spacing w:val="-6"/>
        </w:rPr>
        <w:t xml:space="preserve"> </w:t>
      </w:r>
      <w:r>
        <w:t>need</w:t>
      </w:r>
      <w:r w:rsidRPr="00F34235">
        <w:rPr>
          <w:spacing w:val="-6"/>
        </w:rPr>
        <w:t xml:space="preserve"> </w:t>
      </w:r>
      <w:r>
        <w:t>to</w:t>
      </w:r>
      <w:r w:rsidRPr="00F34235">
        <w:rPr>
          <w:spacing w:val="-6"/>
        </w:rPr>
        <w:t xml:space="preserve"> </w:t>
      </w:r>
      <w:r>
        <w:t>know</w:t>
      </w:r>
      <w:r w:rsidRPr="00F34235">
        <w:rPr>
          <w:spacing w:val="-5"/>
        </w:rPr>
        <w:t xml:space="preserve"> </w:t>
      </w:r>
      <w:r>
        <w:t>the</w:t>
      </w:r>
      <w:r w:rsidRPr="00F34235">
        <w:rPr>
          <w:spacing w:val="-6"/>
        </w:rPr>
        <w:t xml:space="preserve"> </w:t>
      </w:r>
      <w:r>
        <w:t>density</w:t>
      </w:r>
      <w:r w:rsidRPr="00F34235">
        <w:rPr>
          <w:spacing w:val="-6"/>
        </w:rPr>
        <w:t xml:space="preserve"> </w:t>
      </w:r>
      <w:r>
        <w:t>of</w:t>
      </w:r>
      <w:r w:rsidRPr="00F34235">
        <w:rPr>
          <w:spacing w:val="-5"/>
        </w:rPr>
        <w:t xml:space="preserve"> </w:t>
      </w:r>
      <w:r>
        <w:t>each</w:t>
      </w:r>
      <w:r w:rsidRPr="00F34235">
        <w:rPr>
          <w:spacing w:val="-4"/>
        </w:rPr>
        <w:t xml:space="preserve"> </w:t>
      </w:r>
      <w:r>
        <w:t>of</w:t>
      </w:r>
      <w:r w:rsidRPr="00F34235">
        <w:rPr>
          <w:spacing w:val="-5"/>
        </w:rPr>
        <w:t xml:space="preserve"> </w:t>
      </w:r>
      <w:r>
        <w:t>the</w:t>
      </w:r>
      <w:r w:rsidRPr="00F34235">
        <w:rPr>
          <w:spacing w:val="-5"/>
        </w:rPr>
        <w:t xml:space="preserve"> </w:t>
      </w:r>
      <w:r>
        <w:t>wood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specimens.</w:t>
      </w:r>
      <w:r w:rsidRPr="00F34235">
        <w:rPr>
          <w:spacing w:val="51"/>
        </w:rPr>
        <w:t xml:space="preserve"> </w:t>
      </w:r>
      <w:r>
        <w:t>Calculate</w:t>
      </w:r>
      <w:r w:rsidRPr="00F34235">
        <w:rPr>
          <w:spacing w:val="-5"/>
        </w:rPr>
        <w:t xml:space="preserve"> </w:t>
      </w:r>
      <w:r>
        <w:t>the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volume</w:t>
      </w:r>
      <w:r w:rsidRPr="00F34235">
        <w:rPr>
          <w:spacing w:val="-5"/>
        </w:rPr>
        <w:t xml:space="preserve"> </w:t>
      </w:r>
      <w:r>
        <w:t>in</w:t>
      </w:r>
      <w:r w:rsidRPr="00F34235">
        <w:rPr>
          <w:spacing w:val="25"/>
          <w:w w:val="99"/>
        </w:rPr>
        <w:t xml:space="preserve"> </w:t>
      </w:r>
      <w:r w:rsidR="00F34235">
        <w:rPr>
          <w:spacing w:val="-1"/>
        </w:rPr>
        <w:t>m</w:t>
      </w:r>
      <w:r w:rsidRPr="00F34235">
        <w:rPr>
          <w:spacing w:val="-1"/>
          <w:position w:val="11"/>
          <w:sz w:val="16"/>
          <w:szCs w:val="16"/>
        </w:rPr>
        <w:t>3</w:t>
      </w:r>
      <w:r w:rsidRPr="00F34235">
        <w:rPr>
          <w:spacing w:val="15"/>
          <w:position w:val="11"/>
          <w:sz w:val="16"/>
          <w:szCs w:val="16"/>
        </w:rPr>
        <w:t xml:space="preserve"> </w:t>
      </w:r>
      <w:r>
        <w:t>for</w:t>
      </w:r>
      <w:r w:rsidRPr="00F34235">
        <w:rPr>
          <w:spacing w:val="-5"/>
        </w:rPr>
        <w:t xml:space="preserve"> </w:t>
      </w:r>
      <w:r>
        <w:t>each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specimen.</w:t>
      </w:r>
      <w:r w:rsidRPr="00F34235">
        <w:rPr>
          <w:spacing w:val="51"/>
        </w:rPr>
        <w:t xml:space="preserve"> </w:t>
      </w:r>
      <w:r>
        <w:t>Divide</w:t>
      </w:r>
      <w:r w:rsidRPr="00F34235">
        <w:rPr>
          <w:spacing w:val="-5"/>
        </w:rPr>
        <w:t xml:space="preserve"> </w:t>
      </w:r>
      <w:r>
        <w:t>the</w:t>
      </w:r>
      <w:r w:rsidRPr="00F34235">
        <w:rPr>
          <w:spacing w:val="-5"/>
        </w:rPr>
        <w:t xml:space="preserve"> </w:t>
      </w:r>
      <w:r w:rsidR="009A3E81">
        <w:t>mass</w:t>
      </w:r>
      <w:r w:rsidRPr="00F34235">
        <w:rPr>
          <w:spacing w:val="-5"/>
        </w:rPr>
        <w:t xml:space="preserve"> </w:t>
      </w:r>
      <w:r>
        <w:t>by</w:t>
      </w:r>
      <w:r w:rsidRPr="00F34235">
        <w:rPr>
          <w:spacing w:val="-5"/>
        </w:rPr>
        <w:t xml:space="preserve"> </w:t>
      </w:r>
      <w:r>
        <w:t>the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volume</w:t>
      </w:r>
      <w:r w:rsidRPr="00F34235">
        <w:rPr>
          <w:spacing w:val="-5"/>
        </w:rPr>
        <w:t xml:space="preserve"> </w:t>
      </w:r>
      <w:r>
        <w:t>to</w:t>
      </w:r>
      <w:r w:rsidRPr="00F34235">
        <w:rPr>
          <w:spacing w:val="-4"/>
        </w:rPr>
        <w:t xml:space="preserve"> </w:t>
      </w:r>
      <w:r>
        <w:t>get</w:t>
      </w:r>
      <w:r w:rsidR="00A10786" w:rsidRPr="00F34235">
        <w:rPr>
          <w:spacing w:val="-5"/>
        </w:rPr>
        <w:t xml:space="preserve"> </w:t>
      </w:r>
      <w:r w:rsidR="009A3E81">
        <w:rPr>
          <w:spacing w:val="-5"/>
        </w:rPr>
        <w:t xml:space="preserve">mass </w:t>
      </w:r>
      <w:r w:rsidRPr="00F34235">
        <w:rPr>
          <w:spacing w:val="-1"/>
        </w:rPr>
        <w:t>density.</w:t>
      </w:r>
      <w:r w:rsidRPr="00F34235">
        <w:rPr>
          <w:spacing w:val="45"/>
          <w:w w:val="99"/>
        </w:rPr>
        <w:t xml:space="preserve"> </w:t>
      </w:r>
      <w:r>
        <w:t>Record</w:t>
      </w:r>
      <w:r w:rsidRPr="00F34235">
        <w:rPr>
          <w:spacing w:val="-7"/>
        </w:rPr>
        <w:t xml:space="preserve"> </w:t>
      </w:r>
      <w:r>
        <w:t>the</w:t>
      </w:r>
      <w:r w:rsidR="00A10786" w:rsidRPr="00F34235">
        <w:rPr>
          <w:spacing w:val="-7"/>
        </w:rPr>
        <w:t xml:space="preserve"> </w:t>
      </w:r>
      <w:r w:rsidRPr="00F34235">
        <w:rPr>
          <w:spacing w:val="-1"/>
        </w:rPr>
        <w:t>density</w:t>
      </w:r>
      <w:r w:rsidRPr="00F34235">
        <w:rPr>
          <w:spacing w:val="-7"/>
        </w:rPr>
        <w:t xml:space="preserve"> </w:t>
      </w:r>
      <w:r>
        <w:t>for</w:t>
      </w:r>
      <w:r w:rsidRPr="00F34235">
        <w:rPr>
          <w:spacing w:val="-6"/>
        </w:rPr>
        <w:t xml:space="preserve"> </w:t>
      </w:r>
      <w:r>
        <w:t>each</w:t>
      </w:r>
      <w:r w:rsidRPr="00F34235">
        <w:rPr>
          <w:spacing w:val="-7"/>
        </w:rPr>
        <w:t xml:space="preserve"> </w:t>
      </w:r>
      <w:r w:rsidRPr="00F34235">
        <w:rPr>
          <w:spacing w:val="-1"/>
        </w:rPr>
        <w:t>specimen.</w:t>
      </w:r>
    </w:p>
    <w:p w14:paraId="1C8F8840" w14:textId="77777777" w:rsidR="00F34235" w:rsidRDefault="00F34235" w:rsidP="00F34235">
      <w:pPr>
        <w:pStyle w:val="ListParagraph"/>
      </w:pPr>
    </w:p>
    <w:p w14:paraId="125ABB28" w14:textId="4DFA3D93" w:rsidR="00645CDD" w:rsidRDefault="003C242F" w:rsidP="00F34235">
      <w:pPr>
        <w:pStyle w:val="BodyText"/>
        <w:numPr>
          <w:ilvl w:val="1"/>
          <w:numId w:val="2"/>
        </w:numPr>
        <w:tabs>
          <w:tab w:val="left" w:pos="900"/>
        </w:tabs>
        <w:spacing w:line="276" w:lineRule="exact"/>
        <w:ind w:left="480" w:right="184"/>
        <w:jc w:val="left"/>
      </w:pPr>
      <w:r>
        <w:t>The</w:t>
      </w:r>
      <w:r w:rsidRPr="00F34235">
        <w:rPr>
          <w:spacing w:val="-6"/>
        </w:rPr>
        <w:t xml:space="preserve"> </w:t>
      </w:r>
      <w:r w:rsidRPr="00F34235">
        <w:rPr>
          <w:spacing w:val="-1"/>
        </w:rPr>
        <w:t>most</w:t>
      </w:r>
      <w:r w:rsidRPr="00F34235">
        <w:rPr>
          <w:spacing w:val="-6"/>
        </w:rPr>
        <w:t xml:space="preserve"> </w:t>
      </w:r>
      <w:r>
        <w:t>complicated</w:t>
      </w:r>
      <w:r w:rsidRPr="00F34235">
        <w:rPr>
          <w:spacing w:val="-6"/>
        </w:rPr>
        <w:t xml:space="preserve"> </w:t>
      </w:r>
      <w:r w:rsidRPr="00F34235">
        <w:rPr>
          <w:spacing w:val="-1"/>
        </w:rPr>
        <w:t>measurement</w:t>
      </w:r>
      <w:r w:rsidRPr="00F34235">
        <w:rPr>
          <w:spacing w:val="-6"/>
        </w:rPr>
        <w:t xml:space="preserve"> </w:t>
      </w:r>
      <w:r>
        <w:t>is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recording</w:t>
      </w:r>
      <w:r w:rsidRPr="00F34235">
        <w:rPr>
          <w:spacing w:val="-6"/>
        </w:rPr>
        <w:t xml:space="preserve"> </w:t>
      </w:r>
      <w:r w:rsidRPr="00F34235">
        <w:rPr>
          <w:spacing w:val="-1"/>
        </w:rPr>
        <w:t>displacement</w:t>
      </w:r>
      <w:r w:rsidRPr="00F34235">
        <w:rPr>
          <w:spacing w:val="-6"/>
        </w:rPr>
        <w:t xml:space="preserve"> </w:t>
      </w:r>
      <w:r>
        <w:t>due</w:t>
      </w:r>
      <w:r w:rsidRPr="00F34235">
        <w:rPr>
          <w:spacing w:val="-6"/>
        </w:rPr>
        <w:t xml:space="preserve"> </w:t>
      </w:r>
      <w:r>
        <w:t>to</w:t>
      </w:r>
      <w:r w:rsidRPr="00F34235">
        <w:rPr>
          <w:spacing w:val="-6"/>
        </w:rPr>
        <w:t xml:space="preserve"> </w:t>
      </w:r>
      <w:r>
        <w:t>a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load.</w:t>
      </w:r>
      <w:r w:rsidRPr="00F34235">
        <w:rPr>
          <w:spacing w:val="47"/>
        </w:rPr>
        <w:t xml:space="preserve"> </w:t>
      </w:r>
      <w:r>
        <w:t>The</w:t>
      </w:r>
      <w:r w:rsidRPr="00F34235">
        <w:rPr>
          <w:spacing w:val="-6"/>
        </w:rPr>
        <w:t xml:space="preserve"> </w:t>
      </w:r>
      <w:r>
        <w:t>first</w:t>
      </w:r>
      <w:r w:rsidRPr="00F34235">
        <w:rPr>
          <w:spacing w:val="61"/>
          <w:w w:val="99"/>
        </w:rPr>
        <w:t xml:space="preserve"> </w:t>
      </w:r>
      <w:r>
        <w:t>step</w:t>
      </w:r>
      <w:r w:rsidRPr="00F34235">
        <w:rPr>
          <w:spacing w:val="-5"/>
        </w:rPr>
        <w:t xml:space="preserve"> </w:t>
      </w:r>
      <w:r>
        <w:t>is</w:t>
      </w:r>
      <w:r w:rsidRPr="00F34235">
        <w:rPr>
          <w:spacing w:val="-4"/>
        </w:rPr>
        <w:t xml:space="preserve"> </w:t>
      </w:r>
      <w:r>
        <w:t>to</w:t>
      </w:r>
      <w:r w:rsidRPr="00F34235">
        <w:rPr>
          <w:spacing w:val="-4"/>
        </w:rPr>
        <w:t xml:space="preserve"> </w:t>
      </w:r>
      <w:r>
        <w:t>cantilever</w:t>
      </w:r>
      <w:r w:rsidRPr="00F34235">
        <w:rPr>
          <w:spacing w:val="-4"/>
        </w:rPr>
        <w:t xml:space="preserve"> </w:t>
      </w:r>
      <w:r>
        <w:t>the</w:t>
      </w:r>
      <w:r w:rsidRPr="00F34235">
        <w:rPr>
          <w:spacing w:val="-4"/>
        </w:rPr>
        <w:t xml:space="preserve"> </w:t>
      </w:r>
      <w:r>
        <w:t>two</w:t>
      </w:r>
      <w:r w:rsidRPr="00F34235">
        <w:rPr>
          <w:spacing w:val="-4"/>
        </w:rPr>
        <w:t xml:space="preserve"> </w:t>
      </w:r>
      <w:r w:rsidRPr="00F34235">
        <w:rPr>
          <w:spacing w:val="-1"/>
        </w:rPr>
        <w:t>specimens</w:t>
      </w:r>
      <w:r w:rsidR="00A10786" w:rsidRPr="00F34235">
        <w:rPr>
          <w:spacing w:val="-1"/>
        </w:rPr>
        <w:t>.</w:t>
      </w:r>
      <w:r>
        <w:t xml:space="preserve"> </w:t>
      </w:r>
      <w:r w:rsidRPr="00F34235">
        <w:rPr>
          <w:spacing w:val="47"/>
        </w:rPr>
        <w:t xml:space="preserve"> </w:t>
      </w:r>
      <w:r w:rsidRPr="00F34235">
        <w:rPr>
          <w:spacing w:val="-1"/>
        </w:rPr>
        <w:t>Clamp</w:t>
      </w:r>
      <w:r w:rsidRPr="00F34235">
        <w:rPr>
          <w:spacing w:val="-4"/>
        </w:rPr>
        <w:t xml:space="preserve"> </w:t>
      </w:r>
      <w:r>
        <w:t>the</w:t>
      </w:r>
      <w:r w:rsidRPr="00F34235">
        <w:rPr>
          <w:spacing w:val="-4"/>
        </w:rPr>
        <w:t xml:space="preserve"> </w:t>
      </w:r>
      <w:r>
        <w:t>two</w:t>
      </w:r>
      <w:r w:rsidRPr="00F34235">
        <w:rPr>
          <w:spacing w:val="-4"/>
        </w:rPr>
        <w:t xml:space="preserve"> </w:t>
      </w:r>
      <w:r w:rsidRPr="00F34235">
        <w:rPr>
          <w:spacing w:val="-1"/>
        </w:rPr>
        <w:t>specimens</w:t>
      </w:r>
      <w:r w:rsidRPr="00F34235">
        <w:rPr>
          <w:spacing w:val="-4"/>
        </w:rPr>
        <w:t xml:space="preserve"> </w:t>
      </w:r>
      <w:r>
        <w:t>to</w:t>
      </w:r>
      <w:r w:rsidRPr="00F34235">
        <w:rPr>
          <w:spacing w:val="-4"/>
        </w:rPr>
        <w:t xml:space="preserve"> </w:t>
      </w:r>
      <w:r>
        <w:t>the</w:t>
      </w:r>
      <w:r w:rsidRPr="00F34235">
        <w:rPr>
          <w:spacing w:val="-4"/>
        </w:rPr>
        <w:t xml:space="preserve"> </w:t>
      </w:r>
      <w:r>
        <w:t>table</w:t>
      </w:r>
      <w:r w:rsidRPr="00F34235">
        <w:rPr>
          <w:spacing w:val="-5"/>
        </w:rPr>
        <w:t xml:space="preserve"> </w:t>
      </w:r>
      <w:r>
        <w:t>so</w:t>
      </w:r>
      <w:r w:rsidRPr="00F34235">
        <w:rPr>
          <w:spacing w:val="-4"/>
        </w:rPr>
        <w:t xml:space="preserve"> </w:t>
      </w:r>
      <w:r>
        <w:t>they</w:t>
      </w:r>
      <w:r w:rsidRPr="00F34235">
        <w:rPr>
          <w:spacing w:val="-6"/>
        </w:rPr>
        <w:t xml:space="preserve"> </w:t>
      </w:r>
      <w:r>
        <w:t>a</w:t>
      </w:r>
      <w:r w:rsidRPr="00F34235">
        <w:rPr>
          <w:spacing w:val="41"/>
          <w:w w:val="99"/>
        </w:rPr>
        <w:t xml:space="preserve"> </w:t>
      </w:r>
      <w:r>
        <w:t>parallel</w:t>
      </w:r>
      <w:r w:rsidRPr="00F34235">
        <w:rPr>
          <w:spacing w:val="-5"/>
        </w:rPr>
        <w:t xml:space="preserve"> </w:t>
      </w:r>
      <w:r>
        <w:t>to</w:t>
      </w:r>
      <w:r w:rsidRPr="00F34235">
        <w:rPr>
          <w:spacing w:val="-5"/>
        </w:rPr>
        <w:t xml:space="preserve"> </w:t>
      </w:r>
      <w:r>
        <w:t>each</w:t>
      </w:r>
      <w:r w:rsidRPr="00F34235">
        <w:rPr>
          <w:spacing w:val="-5"/>
        </w:rPr>
        <w:t xml:space="preserve"> </w:t>
      </w:r>
      <w:r>
        <w:t>other</w:t>
      </w:r>
      <w:r w:rsidRPr="00F34235">
        <w:rPr>
          <w:spacing w:val="-4"/>
        </w:rPr>
        <w:t xml:space="preserve"> </w:t>
      </w:r>
      <w:r w:rsidRPr="00F34235">
        <w:rPr>
          <w:spacing w:val="-1"/>
        </w:rPr>
        <w:t>and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closely</w:t>
      </w:r>
      <w:r w:rsidRPr="00F34235">
        <w:rPr>
          <w:spacing w:val="-5"/>
        </w:rPr>
        <w:t xml:space="preserve"> </w:t>
      </w:r>
      <w:r>
        <w:t>separated</w:t>
      </w:r>
      <w:r w:rsidRPr="00F34235">
        <w:rPr>
          <w:spacing w:val="-4"/>
        </w:rPr>
        <w:t xml:space="preserve"> </w:t>
      </w:r>
      <w:r>
        <w:t>(less</w:t>
      </w:r>
      <w:r w:rsidRPr="00F34235">
        <w:rPr>
          <w:spacing w:val="-5"/>
        </w:rPr>
        <w:t xml:space="preserve"> </w:t>
      </w:r>
      <w:r>
        <w:t>than</w:t>
      </w:r>
      <w:r w:rsidRPr="00F34235">
        <w:rPr>
          <w:spacing w:val="-5"/>
        </w:rPr>
        <w:t xml:space="preserve"> </w:t>
      </w:r>
      <w:r>
        <w:t>25</w:t>
      </w:r>
      <w:r w:rsidR="009A3E81">
        <w:t>.4</w:t>
      </w:r>
      <w:r>
        <w:t>mm</w:t>
      </w:r>
      <w:r w:rsidRPr="00F34235">
        <w:rPr>
          <w:spacing w:val="-6"/>
        </w:rPr>
        <w:t xml:space="preserve"> </w:t>
      </w:r>
      <w:r>
        <w:t>or</w:t>
      </w:r>
      <w:r w:rsidRPr="00F34235">
        <w:rPr>
          <w:spacing w:val="-5"/>
        </w:rPr>
        <w:t xml:space="preserve"> </w:t>
      </w:r>
      <w:r>
        <w:t>1</w:t>
      </w:r>
      <w:r w:rsidRPr="00F34235">
        <w:rPr>
          <w:spacing w:val="-5"/>
        </w:rPr>
        <w:t xml:space="preserve"> </w:t>
      </w:r>
      <w:r>
        <w:t>inch).</w:t>
      </w:r>
      <w:r w:rsidRPr="00F34235">
        <w:rPr>
          <w:spacing w:val="51"/>
        </w:rPr>
        <w:t xml:space="preserve"> </w:t>
      </w:r>
      <w:r>
        <w:t>Also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make</w:t>
      </w:r>
      <w:r w:rsidRPr="00F34235">
        <w:rPr>
          <w:spacing w:val="-4"/>
        </w:rPr>
        <w:t xml:space="preserve"> </w:t>
      </w:r>
      <w:r>
        <w:t>sure</w:t>
      </w:r>
      <w:r w:rsidRPr="00F34235">
        <w:rPr>
          <w:spacing w:val="23"/>
          <w:w w:val="99"/>
        </w:rPr>
        <w:t xml:space="preserve"> </w:t>
      </w:r>
      <w:r>
        <w:t>that</w:t>
      </w:r>
      <w:r w:rsidRPr="00F34235">
        <w:rPr>
          <w:spacing w:val="-5"/>
        </w:rPr>
        <w:t xml:space="preserve"> </w:t>
      </w:r>
      <w:r>
        <w:t>they</w:t>
      </w:r>
      <w:r w:rsidRPr="00F34235">
        <w:rPr>
          <w:spacing w:val="-4"/>
        </w:rPr>
        <w:t xml:space="preserve"> </w:t>
      </w:r>
      <w:r>
        <w:t>have</w:t>
      </w:r>
      <w:r w:rsidRPr="00F34235">
        <w:rPr>
          <w:spacing w:val="-4"/>
        </w:rPr>
        <w:t xml:space="preserve"> </w:t>
      </w:r>
      <w:r>
        <w:t>the</w:t>
      </w:r>
      <w:r w:rsidRPr="00F34235">
        <w:rPr>
          <w:spacing w:val="-4"/>
        </w:rPr>
        <w:t xml:space="preserve"> </w:t>
      </w:r>
      <w:r w:rsidRPr="00F34235">
        <w:rPr>
          <w:spacing w:val="-1"/>
        </w:rPr>
        <w:t>same</w:t>
      </w:r>
      <w:r w:rsidRPr="00F34235">
        <w:rPr>
          <w:spacing w:val="-4"/>
        </w:rPr>
        <w:t xml:space="preserve"> </w:t>
      </w:r>
      <w:r>
        <w:t>free</w:t>
      </w:r>
      <w:r w:rsidRPr="00F34235">
        <w:rPr>
          <w:spacing w:val="-5"/>
        </w:rPr>
        <w:t xml:space="preserve"> </w:t>
      </w:r>
      <w:r>
        <w:t>length</w:t>
      </w:r>
      <w:r w:rsidRPr="00F34235">
        <w:rPr>
          <w:spacing w:val="-4"/>
        </w:rPr>
        <w:t xml:space="preserve"> </w:t>
      </w:r>
      <w:r w:rsidRPr="00F34235">
        <w:rPr>
          <w:spacing w:val="-1"/>
        </w:rPr>
        <w:t>from</w:t>
      </w:r>
      <w:r w:rsidRPr="00F34235">
        <w:rPr>
          <w:spacing w:val="-6"/>
        </w:rPr>
        <w:t xml:space="preserve"> </w:t>
      </w:r>
      <w:r>
        <w:t>the</w:t>
      </w:r>
      <w:r w:rsidRPr="00F34235">
        <w:rPr>
          <w:spacing w:val="-4"/>
        </w:rPr>
        <w:t xml:space="preserve"> </w:t>
      </w:r>
      <w:r w:rsidRPr="00F34235">
        <w:rPr>
          <w:spacing w:val="-1"/>
        </w:rPr>
        <w:t>table.</w:t>
      </w:r>
      <w:r w:rsidRPr="00F34235">
        <w:rPr>
          <w:spacing w:val="52"/>
        </w:rPr>
        <w:t xml:space="preserve"> </w:t>
      </w:r>
      <w:r>
        <w:t>If</w:t>
      </w:r>
      <w:r w:rsidRPr="00F34235">
        <w:rPr>
          <w:spacing w:val="-5"/>
        </w:rPr>
        <w:t xml:space="preserve"> </w:t>
      </w:r>
      <w:r>
        <w:t>possible,</w:t>
      </w:r>
      <w:r w:rsidRPr="00F34235">
        <w:rPr>
          <w:spacing w:val="-4"/>
        </w:rPr>
        <w:t xml:space="preserve"> </w:t>
      </w:r>
      <w:r w:rsidRPr="00F34235">
        <w:rPr>
          <w:spacing w:val="-1"/>
        </w:rPr>
        <w:t>clamp</w:t>
      </w:r>
      <w:r w:rsidRPr="00F34235">
        <w:rPr>
          <w:spacing w:val="-4"/>
        </w:rPr>
        <w:t xml:space="preserve"> </w:t>
      </w:r>
      <w:r>
        <w:t>them</w:t>
      </w:r>
      <w:r w:rsidRPr="00F34235">
        <w:rPr>
          <w:spacing w:val="-4"/>
        </w:rPr>
        <w:t xml:space="preserve"> </w:t>
      </w:r>
      <w:r>
        <w:t>so</w:t>
      </w:r>
      <w:r w:rsidRPr="00F34235">
        <w:rPr>
          <w:spacing w:val="-4"/>
        </w:rPr>
        <w:t xml:space="preserve"> </w:t>
      </w:r>
      <w:r>
        <w:t>that</w:t>
      </w:r>
      <w:r w:rsidRPr="00F34235">
        <w:rPr>
          <w:spacing w:val="-5"/>
        </w:rPr>
        <w:t xml:space="preserve"> </w:t>
      </w:r>
      <w:r>
        <w:t>at</w:t>
      </w:r>
      <w:r w:rsidRPr="00F34235">
        <w:rPr>
          <w:spacing w:val="-4"/>
        </w:rPr>
        <w:t xml:space="preserve"> </w:t>
      </w:r>
      <w:r w:rsidRPr="00F34235">
        <w:rPr>
          <w:spacing w:val="-1"/>
        </w:rPr>
        <w:t>least</w:t>
      </w:r>
      <w:r w:rsidRPr="00F34235">
        <w:rPr>
          <w:spacing w:val="33"/>
          <w:w w:val="99"/>
        </w:rPr>
        <w:t xml:space="preserve"> </w:t>
      </w:r>
      <w:r>
        <w:t>559mm</w:t>
      </w:r>
      <w:r w:rsidRPr="00F34235">
        <w:rPr>
          <w:spacing w:val="-7"/>
        </w:rPr>
        <w:t xml:space="preserve"> </w:t>
      </w:r>
      <w:r>
        <w:t>(about</w:t>
      </w:r>
      <w:r w:rsidRPr="00F34235">
        <w:rPr>
          <w:spacing w:val="-4"/>
        </w:rPr>
        <w:t xml:space="preserve"> </w:t>
      </w:r>
      <w:r>
        <w:t>22</w:t>
      </w:r>
      <w:r w:rsidRPr="00F34235">
        <w:rPr>
          <w:spacing w:val="-4"/>
        </w:rPr>
        <w:t xml:space="preserve"> </w:t>
      </w:r>
      <w:r>
        <w:t>inches)</w:t>
      </w:r>
      <w:r w:rsidRPr="00F34235">
        <w:rPr>
          <w:spacing w:val="-4"/>
        </w:rPr>
        <w:t xml:space="preserve"> </w:t>
      </w:r>
      <w:r>
        <w:t>extends</w:t>
      </w:r>
      <w:r w:rsidRPr="00F34235">
        <w:rPr>
          <w:spacing w:val="-4"/>
        </w:rPr>
        <w:t xml:space="preserve"> </w:t>
      </w:r>
      <w:r>
        <w:t>out</w:t>
      </w:r>
      <w:r w:rsidRPr="00F34235">
        <w:rPr>
          <w:spacing w:val="-4"/>
        </w:rPr>
        <w:t xml:space="preserve"> </w:t>
      </w:r>
      <w:r>
        <w:t>from</w:t>
      </w:r>
      <w:r w:rsidRPr="00F34235">
        <w:rPr>
          <w:spacing w:val="-6"/>
        </w:rPr>
        <w:t xml:space="preserve"> </w:t>
      </w:r>
      <w:r>
        <w:t>the</w:t>
      </w:r>
      <w:r w:rsidRPr="00F34235">
        <w:rPr>
          <w:spacing w:val="-5"/>
        </w:rPr>
        <w:t xml:space="preserve"> </w:t>
      </w:r>
      <w:r>
        <w:t>table.</w:t>
      </w:r>
      <w:r w:rsidRPr="00F34235">
        <w:rPr>
          <w:spacing w:val="51"/>
        </w:rPr>
        <w:t xml:space="preserve"> </w:t>
      </w:r>
      <w:r>
        <w:t>Be</w:t>
      </w:r>
      <w:r w:rsidRPr="00F34235">
        <w:rPr>
          <w:spacing w:val="-4"/>
        </w:rPr>
        <w:t xml:space="preserve"> </w:t>
      </w:r>
      <w:r>
        <w:t>sure</w:t>
      </w:r>
      <w:r w:rsidRPr="00F34235">
        <w:rPr>
          <w:spacing w:val="-4"/>
        </w:rPr>
        <w:t xml:space="preserve"> </w:t>
      </w:r>
      <w:r>
        <w:t>that</w:t>
      </w:r>
      <w:r w:rsidRPr="00F34235">
        <w:rPr>
          <w:spacing w:val="-5"/>
        </w:rPr>
        <w:t xml:space="preserve"> </w:t>
      </w:r>
      <w:r>
        <w:t>the</w:t>
      </w:r>
      <w:r w:rsidRPr="00F34235">
        <w:rPr>
          <w:spacing w:val="-4"/>
        </w:rPr>
        <w:t xml:space="preserve"> </w:t>
      </w:r>
      <w:r>
        <w:t>edge</w:t>
      </w:r>
      <w:r w:rsidRPr="00F34235">
        <w:rPr>
          <w:spacing w:val="-4"/>
        </w:rPr>
        <w:t xml:space="preserve"> </w:t>
      </w:r>
      <w:r>
        <w:t>of</w:t>
      </w:r>
      <w:r w:rsidRPr="00F34235">
        <w:rPr>
          <w:spacing w:val="-4"/>
        </w:rPr>
        <w:t xml:space="preserve"> </w:t>
      </w:r>
      <w:r>
        <w:t>the</w:t>
      </w:r>
      <w:r w:rsidRPr="00F34235">
        <w:rPr>
          <w:spacing w:val="-4"/>
        </w:rPr>
        <w:t xml:space="preserve"> </w:t>
      </w:r>
      <w:r>
        <w:t>table</w:t>
      </w:r>
      <w:r w:rsidRPr="00F34235">
        <w:rPr>
          <w:spacing w:val="-4"/>
        </w:rPr>
        <w:t xml:space="preserve"> </w:t>
      </w:r>
      <w:r>
        <w:t>is</w:t>
      </w:r>
      <w:r w:rsidRPr="00F34235">
        <w:rPr>
          <w:w w:val="99"/>
        </w:rPr>
        <w:t xml:space="preserve"> </w:t>
      </w:r>
      <w:r>
        <w:t>a</w:t>
      </w:r>
      <w:r w:rsidRPr="00F34235">
        <w:rPr>
          <w:spacing w:val="-5"/>
        </w:rPr>
        <w:t xml:space="preserve"> </w:t>
      </w:r>
      <w:r>
        <w:t>90</w:t>
      </w:r>
      <w:r w:rsidRPr="00F34235">
        <w:rPr>
          <w:spacing w:val="-4"/>
        </w:rPr>
        <w:t xml:space="preserve"> </w:t>
      </w:r>
      <w:r>
        <w:t>degree</w:t>
      </w:r>
      <w:r w:rsidRPr="00F34235">
        <w:rPr>
          <w:spacing w:val="-4"/>
        </w:rPr>
        <w:t xml:space="preserve"> </w:t>
      </w:r>
      <w:r>
        <w:t>corner</w:t>
      </w:r>
      <w:r w:rsidRPr="00F34235">
        <w:rPr>
          <w:spacing w:val="-5"/>
        </w:rPr>
        <w:t xml:space="preserve"> </w:t>
      </w:r>
      <w:r>
        <w:t>to</w:t>
      </w:r>
      <w:r w:rsidRPr="00F34235">
        <w:rPr>
          <w:spacing w:val="-4"/>
        </w:rPr>
        <w:t xml:space="preserve"> </w:t>
      </w:r>
      <w:r>
        <w:t>form</w:t>
      </w:r>
      <w:r w:rsidRPr="00F34235">
        <w:rPr>
          <w:spacing w:val="-4"/>
        </w:rPr>
        <w:t xml:space="preserve"> </w:t>
      </w:r>
      <w:r>
        <w:t>a</w:t>
      </w:r>
      <w:r w:rsidRPr="00F34235">
        <w:rPr>
          <w:spacing w:val="-5"/>
        </w:rPr>
        <w:t xml:space="preserve"> </w:t>
      </w:r>
      <w:r>
        <w:t>good</w:t>
      </w:r>
      <w:r w:rsidRPr="00F34235">
        <w:rPr>
          <w:spacing w:val="-4"/>
        </w:rPr>
        <w:t xml:space="preserve"> </w:t>
      </w:r>
      <w:r>
        <w:t>boundary</w:t>
      </w:r>
      <w:r w:rsidRPr="00F34235">
        <w:rPr>
          <w:spacing w:val="-4"/>
        </w:rPr>
        <w:t xml:space="preserve"> </w:t>
      </w:r>
      <w:r w:rsidRPr="00F34235">
        <w:rPr>
          <w:spacing w:val="-1"/>
        </w:rPr>
        <w:t>condition.</w:t>
      </w:r>
      <w:r w:rsidRPr="00F34235">
        <w:rPr>
          <w:spacing w:val="50"/>
        </w:rPr>
        <w:t xml:space="preserve"> </w:t>
      </w:r>
      <w:r>
        <w:t>Don’t</w:t>
      </w:r>
      <w:r w:rsidRPr="00F34235">
        <w:rPr>
          <w:spacing w:val="-4"/>
        </w:rPr>
        <w:t xml:space="preserve"> </w:t>
      </w:r>
      <w:r>
        <w:t>use</w:t>
      </w:r>
      <w:r w:rsidRPr="00F34235">
        <w:rPr>
          <w:spacing w:val="-4"/>
        </w:rPr>
        <w:t xml:space="preserve"> </w:t>
      </w:r>
      <w:r>
        <w:t>a</w:t>
      </w:r>
      <w:r w:rsidRPr="00F34235">
        <w:rPr>
          <w:spacing w:val="-5"/>
        </w:rPr>
        <w:t xml:space="preserve"> </w:t>
      </w:r>
      <w:r w:rsidRPr="00F34235">
        <w:rPr>
          <w:spacing w:val="-1"/>
        </w:rPr>
        <w:t>table</w:t>
      </w:r>
      <w:r w:rsidRPr="00F34235">
        <w:rPr>
          <w:spacing w:val="-4"/>
        </w:rPr>
        <w:t xml:space="preserve"> </w:t>
      </w:r>
      <w:r>
        <w:t>edge</w:t>
      </w:r>
      <w:r w:rsidRPr="00F34235">
        <w:rPr>
          <w:spacing w:val="-4"/>
        </w:rPr>
        <w:t xml:space="preserve"> </w:t>
      </w:r>
      <w:r>
        <w:t>that</w:t>
      </w:r>
      <w:r w:rsidRPr="00F34235">
        <w:rPr>
          <w:spacing w:val="-4"/>
        </w:rPr>
        <w:t xml:space="preserve"> </w:t>
      </w:r>
      <w:r>
        <w:t>has</w:t>
      </w:r>
      <w:r w:rsidRPr="00F34235">
        <w:rPr>
          <w:spacing w:val="25"/>
          <w:w w:val="99"/>
        </w:rPr>
        <w:t xml:space="preserve"> </w:t>
      </w:r>
      <w:r>
        <w:t>been</w:t>
      </w:r>
      <w:r w:rsidRPr="00F34235">
        <w:rPr>
          <w:spacing w:val="-13"/>
        </w:rPr>
        <w:t xml:space="preserve"> </w:t>
      </w:r>
      <w:r>
        <w:t>rounded.</w:t>
      </w:r>
    </w:p>
    <w:p w14:paraId="3DCAAA99" w14:textId="77777777" w:rsidR="00645CDD" w:rsidRDefault="00645CD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22FF8AD9" w14:textId="77777777" w:rsidR="00645CDD" w:rsidRDefault="003C242F">
      <w:pPr>
        <w:spacing w:line="200" w:lineRule="atLeast"/>
        <w:ind w:left="1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2D7AB1" wp14:editId="4CC8B24A">
            <wp:extent cx="2510634" cy="416966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634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6373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BA0A98" w14:textId="77777777" w:rsidR="00645CDD" w:rsidRDefault="00645CDD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3B353E90" w14:textId="2883269C" w:rsidR="00645CDD" w:rsidRDefault="003C242F">
      <w:pPr>
        <w:pStyle w:val="BodyText"/>
        <w:numPr>
          <w:ilvl w:val="1"/>
          <w:numId w:val="2"/>
        </w:numPr>
        <w:tabs>
          <w:tab w:val="left" w:pos="480"/>
        </w:tabs>
        <w:ind w:left="479" w:right="184" w:hanging="359"/>
        <w:jc w:val="left"/>
      </w:pPr>
      <w:r>
        <w:t>The</w:t>
      </w:r>
      <w:r>
        <w:rPr>
          <w:spacing w:val="-4"/>
        </w:rPr>
        <w:t xml:space="preserve"> </w:t>
      </w:r>
      <w:r>
        <w:t>ends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rPr>
          <w:spacing w:val="-1"/>
        </w:rPr>
        <w:t>beams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t>height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possible.</w:t>
      </w:r>
      <w:r>
        <w:rPr>
          <w:spacing w:val="5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typical</w:t>
      </w:r>
      <w:r>
        <w:rPr>
          <w:spacing w:val="26"/>
          <w:w w:val="99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sticks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slight</w:t>
      </w:r>
      <w:r>
        <w:rPr>
          <w:spacing w:val="-2"/>
        </w:rPr>
        <w:t xml:space="preserve"> </w:t>
      </w:r>
      <w:r>
        <w:rPr>
          <w:spacing w:val="-1"/>
        </w:rPr>
        <w:t>curve,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arrange</w:t>
      </w:r>
      <w:r>
        <w:rPr>
          <w:spacing w:val="-4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little</w:t>
      </w:r>
      <w:r>
        <w:rPr>
          <w:spacing w:val="25"/>
          <w:w w:val="99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possible.</w:t>
      </w:r>
      <w:r>
        <w:rPr>
          <w:spacing w:val="50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reference</w:t>
      </w:r>
      <w:r>
        <w:rPr>
          <w:spacing w:val="-5"/>
        </w:rPr>
        <w:t xml:space="preserve"> </w:t>
      </w:r>
      <w:r>
        <w:t>beam</w:t>
      </w:r>
      <w:r>
        <w:rPr>
          <w:spacing w:val="-6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isn’t</w:t>
      </w:r>
      <w:r>
        <w:rPr>
          <w:w w:val="99"/>
        </w:rPr>
        <w:t xml:space="preserve"> </w:t>
      </w:r>
      <w:r>
        <w:t>loaded)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beam</w:t>
      </w:r>
      <w:r>
        <w:rPr>
          <w:spacing w:val="-5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loaded).</w:t>
      </w:r>
      <w:r>
        <w:rPr>
          <w:spacing w:val="52"/>
        </w:rPr>
        <w:t xml:space="preserve"> </w:t>
      </w:r>
      <w:r>
        <w:t>Tape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small</w:t>
      </w:r>
      <w:r>
        <w:rPr>
          <w:spacing w:val="-4"/>
        </w:rPr>
        <w:t xml:space="preserve"> </w:t>
      </w:r>
      <w:r>
        <w:t>piece</w:t>
      </w:r>
      <w:r>
        <w:rPr>
          <w:spacing w:val="-4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cardboard</w:t>
      </w:r>
      <w:r>
        <w:rPr>
          <w:spacing w:val="-7"/>
        </w:rPr>
        <w:t xml:space="preserve"> </w:t>
      </w:r>
      <w:r w:rsidR="00E63901">
        <w:rPr>
          <w:spacing w:val="-7"/>
        </w:rPr>
        <w:t xml:space="preserve">or a printed scale </w:t>
      </w:r>
      <w:r>
        <w:t>to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reference</w:t>
      </w:r>
      <w:r>
        <w:rPr>
          <w:spacing w:val="-7"/>
        </w:rPr>
        <w:t xml:space="preserve"> </w:t>
      </w:r>
      <w:r>
        <w:t>beam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shown.</w:t>
      </w:r>
    </w:p>
    <w:p w14:paraId="04ADEFE2" w14:textId="77777777" w:rsidR="00645CDD" w:rsidRDefault="00645CDD">
      <w:pPr>
        <w:sectPr w:rsidR="00645CDD">
          <w:headerReference w:type="default" r:id="rId11"/>
          <w:footerReference w:type="default" r:id="rId12"/>
          <w:pgSz w:w="12240" w:h="15840"/>
          <w:pgMar w:top="1260" w:right="1340" w:bottom="1580" w:left="1680" w:header="209" w:footer="1384" w:gutter="0"/>
          <w:cols w:space="720"/>
        </w:sectPr>
      </w:pPr>
    </w:p>
    <w:p w14:paraId="1FD87537" w14:textId="77777777" w:rsidR="00645CDD" w:rsidRDefault="00645CDD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4E1576BA" w14:textId="77777777" w:rsidR="00645CDD" w:rsidRDefault="003C242F">
      <w:pPr>
        <w:spacing w:line="200" w:lineRule="atLeast"/>
        <w:ind w:left="18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6CA07E" wp14:editId="4455D2EC">
            <wp:extent cx="3258885" cy="3528441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885" cy="3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9CCE" w14:textId="77777777" w:rsidR="00645CDD" w:rsidRDefault="00645C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245F81" w14:textId="77777777" w:rsidR="00645CDD" w:rsidRDefault="00645CDD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C70BB72" w14:textId="77777777" w:rsidR="00645CDD" w:rsidRDefault="003C242F">
      <w:pPr>
        <w:pStyle w:val="BodyText"/>
        <w:numPr>
          <w:ilvl w:val="1"/>
          <w:numId w:val="2"/>
        </w:numPr>
        <w:tabs>
          <w:tab w:val="left" w:pos="480"/>
        </w:tabs>
        <w:spacing w:before="69"/>
        <w:ind w:left="479" w:right="406"/>
        <w:jc w:val="left"/>
      </w:pPr>
      <w:r>
        <w:t>Put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light</w:t>
      </w:r>
      <w:r>
        <w:rPr>
          <w:spacing w:val="-4"/>
        </w:rPr>
        <w:t xml:space="preserve"> </w:t>
      </w:r>
      <w:r>
        <w:rPr>
          <w:spacing w:val="-1"/>
        </w:rPr>
        <w:t>pencil</w:t>
      </w:r>
      <w:r>
        <w:rPr>
          <w:spacing w:val="-5"/>
        </w:rPr>
        <w:t xml:space="preserve"> </w:t>
      </w:r>
      <w:r>
        <w:rPr>
          <w:spacing w:val="-1"/>
        </w:rPr>
        <w:t>mark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cardboard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matches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height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beam.</w:t>
      </w:r>
      <w:r>
        <w:rPr>
          <w:spacing w:val="51"/>
        </w:rPr>
        <w:t xml:space="preserve"> </w:t>
      </w:r>
      <w:r>
        <w:t>This</w:t>
      </w:r>
      <w:r>
        <w:rPr>
          <w:spacing w:val="75"/>
          <w:w w:val="99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serve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reference</w:t>
      </w:r>
      <w:r>
        <w:rPr>
          <w:spacing w:val="-5"/>
        </w:rPr>
        <w:t xml:space="preserve"> </w:t>
      </w:r>
      <w:r>
        <w:t>point.</w:t>
      </w:r>
    </w:p>
    <w:p w14:paraId="7BD3C73F" w14:textId="77777777" w:rsidR="00645CDD" w:rsidRDefault="00645CDD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068FBCFE" w14:textId="77777777" w:rsidR="00645CDD" w:rsidRDefault="003C242F">
      <w:pPr>
        <w:spacing w:line="200" w:lineRule="atLeast"/>
        <w:ind w:left="23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8976B6" wp14:editId="539BE8D3">
            <wp:extent cx="3138735" cy="274834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735" cy="274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0E8D" w14:textId="77777777" w:rsidR="00645CDD" w:rsidRDefault="00645CD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4A6CF674" w14:textId="49B40679" w:rsidR="00E63901" w:rsidRDefault="00E63901">
      <w:pPr>
        <w:pStyle w:val="BodyText"/>
        <w:numPr>
          <w:ilvl w:val="1"/>
          <w:numId w:val="2"/>
        </w:numPr>
        <w:tabs>
          <w:tab w:val="left" w:pos="480"/>
        </w:tabs>
        <w:ind w:left="479" w:right="184"/>
        <w:jc w:val="left"/>
      </w:pPr>
      <w:r>
        <w:t>You will need a weight to load your specimens.   A socket works very well.  If sockets are</w:t>
      </w:r>
      <w:r w:rsidR="00BF7920">
        <w:t xml:space="preserve"> not available, you can use seal</w:t>
      </w:r>
      <w:r>
        <w:t>able sandwich bags</w:t>
      </w:r>
      <w:r w:rsidR="00BF7920">
        <w:t xml:space="preserve"> containing coins, screws or other heavy materials.  Weigh the bag or the weight and record the mass in kilograms.  Multiply by the acceleration of gravity to get weight in </w:t>
      </w:r>
      <w:proofErr w:type="spellStart"/>
      <w:r w:rsidR="00BF7920">
        <w:t>Newtons</w:t>
      </w:r>
      <w:proofErr w:type="spellEnd"/>
      <w:r w:rsidR="00BF7920">
        <w:t>.</w:t>
      </w:r>
    </w:p>
    <w:p w14:paraId="0E050C7F" w14:textId="32C0EED2" w:rsidR="00645CDD" w:rsidRDefault="003C242F">
      <w:pPr>
        <w:pStyle w:val="BodyText"/>
        <w:numPr>
          <w:ilvl w:val="1"/>
          <w:numId w:val="2"/>
        </w:numPr>
        <w:tabs>
          <w:tab w:val="left" w:pos="480"/>
        </w:tabs>
        <w:ind w:left="479" w:right="184"/>
        <w:jc w:val="left"/>
      </w:pPr>
      <w:r>
        <w:lastRenderedPageBreak/>
        <w:t>Put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weight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rPr>
          <w:spacing w:val="-1"/>
        </w:rPr>
        <w:t>specimen.</w:t>
      </w:r>
      <w:r w:rsidR="00A46BB1">
        <w:rPr>
          <w:spacing w:val="-1"/>
        </w:rPr>
        <w:t xml:space="preserve">  If you are using a bag, you can form a hook out of a paperclip to suspend it from the end of the beam.</w:t>
      </w:r>
      <w:r>
        <w:rPr>
          <w:spacing w:val="50"/>
        </w:rPr>
        <w:t xml:space="preserve"> </w:t>
      </w:r>
      <w:r>
        <w:rPr>
          <w:spacing w:val="-1"/>
        </w:rPr>
        <w:t>When</w:t>
      </w:r>
      <w:r>
        <w:rPr>
          <w:spacing w:val="-7"/>
        </w:rPr>
        <w:t xml:space="preserve"> </w:t>
      </w:r>
      <w:r w:rsidR="00A46BB1">
        <w:t>the beam</w:t>
      </w:r>
      <w:bookmarkStart w:id="0" w:name="_GoBack"/>
      <w:bookmarkEnd w:id="0"/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stopped</w:t>
      </w:r>
      <w:r>
        <w:rPr>
          <w:spacing w:val="-5"/>
        </w:rPr>
        <w:t xml:space="preserve"> </w:t>
      </w:r>
      <w:r>
        <w:t>vibrating,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mechanical</w:t>
      </w:r>
      <w:r>
        <w:rPr>
          <w:spacing w:val="35"/>
          <w:w w:val="99"/>
        </w:rPr>
        <w:t xml:space="preserve"> </w:t>
      </w:r>
      <w:r>
        <w:t>pencil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mark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cardboard</w:t>
      </w:r>
      <w:r>
        <w:rPr>
          <w:spacing w:val="-7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far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rPr>
          <w:spacing w:val="-1"/>
        </w:rPr>
        <w:t>specimen</w:t>
      </w:r>
      <w:r>
        <w:rPr>
          <w:spacing w:val="-4"/>
        </w:rPr>
        <w:t xml:space="preserve"> </w:t>
      </w:r>
      <w:r>
        <w:t>has</w:t>
      </w:r>
      <w:r>
        <w:rPr>
          <w:spacing w:val="26"/>
          <w:w w:val="99"/>
        </w:rPr>
        <w:t xml:space="preserve"> </w:t>
      </w:r>
      <w:r>
        <w:rPr>
          <w:spacing w:val="-1"/>
        </w:rPr>
        <w:t>deformed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load.</w:t>
      </w:r>
      <w:r w:rsidR="00B42970">
        <w:rPr>
          <w:spacing w:val="-1"/>
        </w:rPr>
        <w:t xml:space="preserve">  Perform this test for each specimen and record the deformation in meters.</w:t>
      </w:r>
    </w:p>
    <w:p w14:paraId="72BD0C5F" w14:textId="77777777" w:rsidR="00645CDD" w:rsidRDefault="00645CDD"/>
    <w:p w14:paraId="189BF48C" w14:textId="77777777" w:rsidR="00645CDD" w:rsidRDefault="00645CDD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32015B41" w14:textId="77777777" w:rsidR="00645CDD" w:rsidRDefault="003C242F">
      <w:pPr>
        <w:spacing w:line="200" w:lineRule="atLeast"/>
        <w:ind w:left="2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3FD626" wp14:editId="6F072E11">
            <wp:extent cx="3186401" cy="2520315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01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8F85" w14:textId="77777777" w:rsidR="00645CDD" w:rsidRDefault="00645CDD">
      <w:pPr>
        <w:rPr>
          <w:rFonts w:ascii="Times New Roman" w:eastAsia="Times New Roman" w:hAnsi="Times New Roman" w:cs="Times New Roman"/>
          <w:sz w:val="19"/>
          <w:szCs w:val="19"/>
        </w:rPr>
      </w:pPr>
    </w:p>
    <w:p w14:paraId="718CE962" w14:textId="77777777" w:rsidR="00645CDD" w:rsidRDefault="003C242F">
      <w:pPr>
        <w:pStyle w:val="BodyText"/>
        <w:spacing w:before="69"/>
        <w:ind w:left="100" w:right="98" w:hanging="1"/>
      </w:pPr>
      <w:r>
        <w:t>Aside:</w:t>
      </w:r>
      <w:r>
        <w:rPr>
          <w:spacing w:val="49"/>
        </w:rPr>
        <w:t xml:space="preserve"> </w:t>
      </w:r>
      <w:r>
        <w:rPr>
          <w:spacing w:val="-1"/>
        </w:rPr>
        <w:t>Wood</w:t>
      </w:r>
      <w:r>
        <w:rPr>
          <w:spacing w:val="-6"/>
        </w:rPr>
        <w:t xml:space="preserve"> </w:t>
      </w:r>
      <w:r>
        <w:t>displays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rPr>
          <w:spacing w:val="-1"/>
        </w:rPr>
        <w:t>known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creep.</w:t>
      </w:r>
      <w:r>
        <w:rPr>
          <w:spacing w:val="50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means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continues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deform</w:t>
      </w:r>
      <w:r>
        <w:rPr>
          <w:spacing w:val="-7"/>
        </w:rPr>
        <w:t xml:space="preserve"> </w:t>
      </w:r>
      <w:r>
        <w:t>slowly</w:t>
      </w:r>
      <w:r>
        <w:rPr>
          <w:spacing w:val="45"/>
          <w:w w:val="99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load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applied.</w:t>
      </w:r>
      <w:r>
        <w:rPr>
          <w:spacing w:val="5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beams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experiment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t>creep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loaded,</w:t>
      </w:r>
      <w:r>
        <w:rPr>
          <w:spacing w:val="-4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33"/>
          <w:w w:val="99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beam</w:t>
      </w:r>
      <w:r>
        <w:rPr>
          <w:spacing w:val="-5"/>
        </w:rPr>
        <w:t xml:space="preserve"> </w:t>
      </w:r>
      <w:r>
        <w:t>continues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move</w:t>
      </w:r>
      <w:r>
        <w:rPr>
          <w:spacing w:val="-5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little.</w:t>
      </w:r>
      <w:r>
        <w:rPr>
          <w:spacing w:val="52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wait</w:t>
      </w:r>
      <w:r>
        <w:rPr>
          <w:spacing w:val="-6"/>
        </w:rPr>
        <w:t xml:space="preserve"> </w:t>
      </w:r>
      <w:r>
        <w:rPr>
          <w:spacing w:val="-1"/>
        </w:rPr>
        <w:t>until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stops</w:t>
      </w:r>
      <w:r>
        <w:rPr>
          <w:spacing w:val="39"/>
          <w:w w:val="99"/>
        </w:rPr>
        <w:t xml:space="preserve"> </w:t>
      </w:r>
      <w:r>
        <w:rPr>
          <w:spacing w:val="-1"/>
        </w:rPr>
        <w:t>creeping,</w:t>
      </w:r>
      <w:r>
        <w:rPr>
          <w:spacing w:val="-7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deformation</w:t>
      </w:r>
      <w:r>
        <w:rPr>
          <w:spacing w:val="-7"/>
        </w:rPr>
        <w:t xml:space="preserve"> </w:t>
      </w:r>
      <w:r>
        <w:rPr>
          <w:spacing w:val="-1"/>
        </w:rPr>
        <w:t>right</w:t>
      </w:r>
      <w:r>
        <w:rPr>
          <w:spacing w:val="-7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rPr>
          <w:spacing w:val="-1"/>
        </w:rPr>
        <w:t>applying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load.</w:t>
      </w:r>
    </w:p>
    <w:p w14:paraId="45E24F69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0D3DE6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0C505D" w14:textId="77777777" w:rsidR="00645CDD" w:rsidRDefault="003C242F">
      <w:pPr>
        <w:pStyle w:val="BodyText"/>
        <w:numPr>
          <w:ilvl w:val="1"/>
          <w:numId w:val="2"/>
        </w:numPr>
        <w:tabs>
          <w:tab w:val="left" w:pos="820"/>
        </w:tabs>
        <w:ind w:left="820" w:right="298"/>
        <w:jc w:val="left"/>
      </w:pPr>
      <w:r>
        <w:t>The</w:t>
      </w:r>
      <w:r>
        <w:rPr>
          <w:spacing w:val="-5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rPr>
          <w:spacing w:val="-1"/>
        </w:rPr>
        <w:t>marks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deformation</w:t>
      </w:r>
      <w:r>
        <w:rPr>
          <w:spacing w:val="-5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weight.</w:t>
      </w:r>
      <w:r>
        <w:rPr>
          <w:spacing w:val="50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you</w:t>
      </w:r>
      <w:r>
        <w:rPr>
          <w:spacing w:val="27"/>
          <w:w w:val="99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deformation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rPr>
          <w:spacing w:val="-1"/>
        </w:rPr>
        <w:t>specimen,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reference</w:t>
      </w:r>
      <w:r>
        <w:rPr>
          <w:spacing w:val="-6"/>
        </w:rPr>
        <w:t xml:space="preserve"> </w:t>
      </w:r>
      <w:r>
        <w:t>beam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make</w:t>
      </w:r>
      <w:r>
        <w:rPr>
          <w:spacing w:val="41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rPr>
          <w:spacing w:val="-1"/>
        </w:rPr>
        <w:t>beam.</w:t>
      </w:r>
      <w:r>
        <w:rPr>
          <w:spacing w:val="51"/>
        </w:rPr>
        <w:t xml:space="preserve"> </w:t>
      </w:r>
      <w:r>
        <w:t>Then,</w:t>
      </w:r>
      <w:r>
        <w:rPr>
          <w:spacing w:val="-4"/>
        </w:rPr>
        <w:t xml:space="preserve"> </w:t>
      </w:r>
      <w:r>
        <w:rPr>
          <w:spacing w:val="-1"/>
        </w:rPr>
        <w:t>repeat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test.</w:t>
      </w:r>
    </w:p>
    <w:p w14:paraId="1473AEEB" w14:textId="77777777" w:rsidR="00645CDD" w:rsidRDefault="00645CD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350A2A83" w14:textId="77777777" w:rsidR="00645CDD" w:rsidRDefault="003C242F">
      <w:pPr>
        <w:spacing w:line="200" w:lineRule="atLeast"/>
        <w:ind w:left="30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17F4036" wp14:editId="09CEF8D0">
            <wp:extent cx="2600699" cy="2633472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699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C5D2" w14:textId="77777777" w:rsidR="00645CDD" w:rsidRDefault="00645CDD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456AE826" w14:textId="77777777" w:rsidR="00645CDD" w:rsidRPr="00B42970" w:rsidRDefault="003C242F">
      <w:pPr>
        <w:pStyle w:val="BodyText"/>
        <w:numPr>
          <w:ilvl w:val="1"/>
          <w:numId w:val="2"/>
        </w:numPr>
        <w:tabs>
          <w:tab w:val="left" w:pos="820"/>
        </w:tabs>
        <w:ind w:left="820" w:right="298"/>
        <w:jc w:val="left"/>
      </w:pPr>
      <w:r>
        <w:t>Once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displacements,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calculate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modulus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elasticity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37"/>
          <w:w w:val="99"/>
        </w:rPr>
        <w:t xml:space="preserve"> </w:t>
      </w:r>
      <w:r>
        <w:rPr>
          <w:spacing w:val="-1"/>
        </w:rPr>
        <w:t>beam.</w:t>
      </w:r>
      <w:r>
        <w:rPr>
          <w:spacing w:val="5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that,</w:t>
      </w:r>
      <w:r>
        <w:rPr>
          <w:spacing w:val="-5"/>
        </w:rPr>
        <w:t xml:space="preserve"> </w:t>
      </w:r>
      <w:r>
        <w:rPr>
          <w:spacing w:val="-1"/>
        </w:rPr>
        <w:t>you’ll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equation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displacement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cantilevered</w:t>
      </w:r>
      <w:r>
        <w:rPr>
          <w:spacing w:val="53"/>
          <w:w w:val="99"/>
        </w:rPr>
        <w:t xml:space="preserve"> </w:t>
      </w:r>
      <w:r>
        <w:rPr>
          <w:spacing w:val="-1"/>
        </w:rPr>
        <w:t>beam:</w:t>
      </w:r>
    </w:p>
    <w:p w14:paraId="3F045733" w14:textId="77777777" w:rsidR="00B42970" w:rsidRDefault="00B42970" w:rsidP="00B42970">
      <w:pPr>
        <w:pStyle w:val="BodyText"/>
        <w:tabs>
          <w:tab w:val="left" w:pos="820"/>
        </w:tabs>
        <w:ind w:right="298"/>
        <w:rPr>
          <w:spacing w:val="-1"/>
        </w:rPr>
      </w:pPr>
    </w:p>
    <w:p w14:paraId="377CF576" w14:textId="77777777" w:rsidR="00645CDD" w:rsidRDefault="00645C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170D4" w14:textId="77777777" w:rsidR="00645CDD" w:rsidRDefault="00645CDD">
      <w:pPr>
        <w:rPr>
          <w:rFonts w:ascii="Times New Roman" w:eastAsia="Times New Roman" w:hAnsi="Times New Roman" w:cs="Times New Roman"/>
          <w:sz w:val="20"/>
          <w:szCs w:val="20"/>
        </w:rPr>
        <w:sectPr w:rsidR="00645CDD">
          <w:headerReference w:type="default" r:id="rId17"/>
          <w:pgSz w:w="12240" w:h="15840"/>
          <w:pgMar w:top="1260" w:right="1340" w:bottom="1580" w:left="1320" w:header="209" w:footer="1384" w:gutter="0"/>
          <w:cols w:space="720"/>
        </w:sectPr>
      </w:pPr>
    </w:p>
    <w:p w14:paraId="16B2615D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4DF949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6150D1" w14:textId="77777777" w:rsidR="00645CDD" w:rsidRDefault="00645CD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06663FF7" w14:textId="77777777" w:rsidR="00645CDD" w:rsidRDefault="003C242F">
      <w:pPr>
        <w:pStyle w:val="BodyText"/>
      </w:pPr>
      <w:r>
        <w:t>You’ll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definitions:</w:t>
      </w:r>
    </w:p>
    <w:p w14:paraId="1BB098A3" w14:textId="77777777" w:rsidR="00645CDD" w:rsidRDefault="003C242F">
      <w:pPr>
        <w:spacing w:before="6"/>
        <w:rPr>
          <w:rFonts w:ascii="Times New Roman" w:eastAsia="Times New Roman" w:hAnsi="Times New Roman" w:cs="Times New Roman"/>
          <w:sz w:val="35"/>
          <w:szCs w:val="35"/>
        </w:rPr>
      </w:pPr>
      <w:r>
        <w:br w:type="column"/>
      </w:r>
    </w:p>
    <w:p w14:paraId="60DC57A4" w14:textId="2A333CE9" w:rsidR="00645CDD" w:rsidRDefault="003C242F">
      <w:pPr>
        <w:ind w:left="573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600" behindDoc="1" locked="0" layoutInCell="1" allowOverlap="1" wp14:anchorId="642C08F2" wp14:editId="3A74B43C">
                <wp:simplePos x="0" y="0"/>
                <wp:positionH relativeFrom="page">
                  <wp:posOffset>3953510</wp:posOffset>
                </wp:positionH>
                <wp:positionV relativeFrom="paragraph">
                  <wp:posOffset>101600</wp:posOffset>
                </wp:positionV>
                <wp:extent cx="242570" cy="1270"/>
                <wp:effectExtent l="3810" t="0" r="7620" b="11430"/>
                <wp:wrapNone/>
                <wp:docPr id="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270"/>
                          <a:chOff x="6227" y="160"/>
                          <a:chExt cx="382" cy="2"/>
                        </a:xfrm>
                      </wpg:grpSpPr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6227" y="160"/>
                            <a:ext cx="382" cy="2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T0 w 382"/>
                              <a:gd name="T2" fmla="+- 0 6608 6227"/>
                              <a:gd name="T3" fmla="*/ T2 w 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71768E" id="Group 6" o:spid="_x0000_s1026" style="position:absolute;margin-left:311.3pt;margin-top:8pt;width:19.1pt;height:.1pt;z-index:-6880;mso-position-horizontal-relative:page" coordorigin="6227,160" coordsize="3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">
                <v:shape id="Freeform 7" o:spid="_x0000_s1027" style="position:absolute;left:6227;top:160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x4MEA&#10;AADbAAAADwAAAGRycy9kb3ducmV2LnhtbERP3WrCMBS+H+wdwhl4N1MdyOhMy9gY9GKo0z3AsTlL&#10;y5qTksRafXojCN6dj+/3LMvRdmIgH1rHCmbTDARx7XTLRsHv7uv5FUSIyBo7x6TgRAHK4vFhibl2&#10;R/6hYRuNSCEcclTQxNjnUoa6IYth6nrixP05bzEm6I3UHo8p3HZynmULabHl1NBgTx8N1f/bg1Xw&#10;2W++xyqadbY3L2fyw2y/qjqlJk/j+xuISGO8i2/uSqf5C7j+kg6Qx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IceDBAAAA2wAAAA8AAAAAAAAAAAAAAAAAmAIAAGRycy9kb3du&#10;cmV2LnhtbFBLBQYAAAAABAAEAPUAAACGAwAAAAA=&#10;" path="m,l381,e" filled="f" strokeweight=".88pt">
                  <v:path arrowok="t" o:connecttype="custom" o:connectlocs="0,0;381,0" o:connectangles="0,0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i/>
          <w:w w:val="125"/>
          <w:sz w:val="24"/>
          <w:szCs w:val="24"/>
        </w:rPr>
        <w:t>∆y</w:t>
      </w:r>
      <w:r>
        <w:rPr>
          <w:rFonts w:ascii="Cambria" w:eastAsia="Cambria" w:hAnsi="Cambria" w:cs="Cambria"/>
          <w:i/>
          <w:spacing w:val="-10"/>
          <w:w w:val="125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w w:val="125"/>
          <w:sz w:val="24"/>
          <w:szCs w:val="24"/>
        </w:rPr>
        <w:t>=</w:t>
      </w:r>
    </w:p>
    <w:p w14:paraId="001B11CA" w14:textId="7C8F26F5" w:rsidR="00645CDD" w:rsidRDefault="003C242F">
      <w:pPr>
        <w:spacing w:before="203" w:line="287" w:lineRule="auto"/>
        <w:ind w:left="26" w:right="4296" w:firstLine="1"/>
        <w:rPr>
          <w:rFonts w:ascii="Cambria" w:eastAsia="Cambria" w:hAnsi="Cambria" w:cs="Cambria"/>
          <w:sz w:val="24"/>
          <w:szCs w:val="24"/>
        </w:rPr>
      </w:pPr>
      <w:r>
        <w:rPr>
          <w:w w:val="110"/>
        </w:rPr>
        <w:br w:type="column"/>
      </w:r>
      <w:r>
        <w:rPr>
          <w:rFonts w:ascii="Cambria"/>
          <w:i/>
          <w:spacing w:val="-2"/>
          <w:w w:val="110"/>
          <w:sz w:val="24"/>
        </w:rPr>
        <w:lastRenderedPageBreak/>
        <w:t>F</w:t>
      </w:r>
      <w:r>
        <w:rPr>
          <w:rFonts w:ascii="Cambria"/>
          <w:i/>
          <w:spacing w:val="-3"/>
          <w:w w:val="110"/>
          <w:sz w:val="24"/>
        </w:rPr>
        <w:t>L</w:t>
      </w:r>
      <w:r w:rsidR="00B42970">
        <w:rPr>
          <w:rFonts w:ascii="Cambria"/>
          <w:i/>
          <w:spacing w:val="-2"/>
          <w:w w:val="110"/>
          <w:position w:val="9"/>
          <w:sz w:val="17"/>
        </w:rPr>
        <w:t>3</w:t>
      </w:r>
      <w:r>
        <w:rPr>
          <w:rFonts w:ascii="Cambria"/>
          <w:i/>
          <w:spacing w:val="22"/>
          <w:w w:val="109"/>
          <w:position w:val="9"/>
          <w:sz w:val="17"/>
        </w:rPr>
        <w:t xml:space="preserve"> </w:t>
      </w:r>
      <w:r w:rsidR="00B42970">
        <w:rPr>
          <w:rFonts w:ascii="Cambria"/>
          <w:i/>
          <w:w w:val="110"/>
          <w:sz w:val="24"/>
        </w:rPr>
        <w:t>3</w:t>
      </w:r>
      <w:r>
        <w:rPr>
          <w:rFonts w:ascii="Cambria"/>
          <w:i/>
          <w:w w:val="110"/>
          <w:sz w:val="24"/>
        </w:rPr>
        <w:t>EI</w:t>
      </w:r>
    </w:p>
    <w:p w14:paraId="29861261" w14:textId="77777777" w:rsidR="00645CDD" w:rsidRDefault="00645CDD">
      <w:pPr>
        <w:spacing w:line="287" w:lineRule="auto"/>
        <w:rPr>
          <w:rFonts w:ascii="Cambria" w:eastAsia="Cambria" w:hAnsi="Cambria" w:cs="Cambria"/>
          <w:sz w:val="24"/>
          <w:szCs w:val="24"/>
        </w:rPr>
        <w:sectPr w:rsidR="00645CDD">
          <w:type w:val="continuous"/>
          <w:pgSz w:w="12240" w:h="15840"/>
          <w:pgMar w:top="1260" w:right="1340" w:bottom="1580" w:left="1320" w:header="720" w:footer="720" w:gutter="0"/>
          <w:cols w:num="3" w:space="720" w:equalWidth="0">
            <w:col w:w="3700" w:space="40"/>
            <w:col w:w="1101" w:space="40"/>
            <w:col w:w="4699"/>
          </w:cols>
        </w:sectPr>
      </w:pPr>
    </w:p>
    <w:p w14:paraId="177BDC39" w14:textId="77777777" w:rsidR="00645CDD" w:rsidRDefault="00645CDD">
      <w:pPr>
        <w:spacing w:before="8"/>
        <w:rPr>
          <w:rFonts w:ascii="Cambria" w:eastAsia="Cambria" w:hAnsi="Cambria" w:cs="Cambria"/>
          <w:i/>
          <w:sz w:val="17"/>
          <w:szCs w:val="17"/>
        </w:rPr>
      </w:pPr>
    </w:p>
    <w:p w14:paraId="05BC356D" w14:textId="4BA55D20" w:rsidR="00645CDD" w:rsidRDefault="003C242F">
      <w:pPr>
        <w:pStyle w:val="BodyText"/>
        <w:spacing w:before="69"/>
      </w:pPr>
      <w:r>
        <w:t>F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rPr>
          <w:spacing w:val="-1"/>
        </w:rPr>
        <w:t>applied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weight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case</w:t>
      </w:r>
      <w:r w:rsidR="0071486A">
        <w:rPr>
          <w:spacing w:val="-1"/>
        </w:rPr>
        <w:t xml:space="preserve">.  Force is in </w:t>
      </w:r>
      <w:proofErr w:type="spellStart"/>
      <w:r w:rsidR="0071486A">
        <w:rPr>
          <w:spacing w:val="-1"/>
        </w:rPr>
        <w:t>Newtons</w:t>
      </w:r>
      <w:proofErr w:type="spellEnd"/>
    </w:p>
    <w:p w14:paraId="205A4B59" w14:textId="21F27EE0" w:rsidR="00645CDD" w:rsidRDefault="003C242F">
      <w:pPr>
        <w:pStyle w:val="BodyText"/>
      </w:pPr>
      <w:r>
        <w:t>L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beam</w:t>
      </w:r>
      <w:r>
        <w:rPr>
          <w:spacing w:val="-6"/>
        </w:rPr>
        <w:t xml:space="preserve"> </w:t>
      </w:r>
      <w:r>
        <w:t>starting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 w:rsidR="0071486A">
        <w:t>, L is in meters</w:t>
      </w:r>
    </w:p>
    <w:p w14:paraId="57791CE6" w14:textId="33D5FF4E" w:rsidR="005E6F5E" w:rsidRDefault="005E6F5E" w:rsidP="005E6F5E">
      <w:pPr>
        <w:pStyle w:val="BodyText"/>
        <w:spacing w:before="13" w:line="225" w:lineRule="auto"/>
        <w:ind w:left="1200" w:right="165" w:hanging="361"/>
        <w:rPr>
          <w:w w:val="105"/>
        </w:rPr>
      </w:pPr>
      <w:r>
        <w:rPr>
          <w:w w:val="105"/>
        </w:rPr>
        <w:t xml:space="preserve">I = Area moment of inertia of the cross-section of the beam.  This number describes the stiffness of the </w:t>
      </w:r>
      <w:r w:rsidR="00917A18">
        <w:rPr>
          <w:w w:val="105"/>
        </w:rPr>
        <w:t>beam due to its cross-sectional shape</w:t>
      </w:r>
    </w:p>
    <w:p w14:paraId="5C5678AC" w14:textId="77777777" w:rsidR="005E6F5E" w:rsidRDefault="005E6F5E" w:rsidP="005E6F5E">
      <w:pPr>
        <w:pStyle w:val="BodyText"/>
        <w:spacing w:before="13" w:line="225" w:lineRule="auto"/>
        <w:ind w:left="1200" w:right="165" w:hanging="361"/>
        <w:rPr>
          <w:w w:val="105"/>
        </w:rPr>
      </w:pPr>
    </w:p>
    <w:p w14:paraId="7C604582" w14:textId="30BD9BBF" w:rsidR="005E6F5E" w:rsidRDefault="00917A18" w:rsidP="005E6F5E">
      <w:pPr>
        <w:pStyle w:val="BodyText"/>
        <w:spacing w:before="13" w:line="225" w:lineRule="auto"/>
        <w:ind w:left="1200" w:right="165" w:hanging="361"/>
        <w:rPr>
          <w:w w:val="105"/>
        </w:rPr>
      </w:pPr>
      <m:oMathPara>
        <m:oMath>
          <m:r>
            <w:rPr>
              <w:rFonts w:ascii="Cambria Math" w:hAnsi="Cambria Math"/>
              <w:w w:val="105"/>
            </w:rPr>
            <m:t>I=</m:t>
          </m:r>
          <m:f>
            <m:fPr>
              <m:ctrlPr>
                <w:rPr>
                  <w:rFonts w:ascii="Cambria Math" w:hAnsi="Cambria Math"/>
                  <w:i/>
                  <w:w w:val="105"/>
                </w:rPr>
              </m:ctrlPr>
            </m:fPr>
            <m:num>
              <m:r>
                <w:rPr>
                  <w:rFonts w:ascii="Cambria Math" w:hAnsi="Cambria Math"/>
                  <w:w w:val="105"/>
                </w:rPr>
                <m:t>1</m:t>
              </m:r>
            </m:num>
            <m:den>
              <m:r>
                <w:rPr>
                  <w:rFonts w:ascii="Cambria Math" w:hAnsi="Cambria Math"/>
                  <w:w w:val="105"/>
                </w:rPr>
                <m:t>12</m:t>
              </m:r>
            </m:den>
          </m:f>
          <m:r>
            <w:rPr>
              <w:rFonts w:ascii="Cambria Math" w:hAnsi="Cambria Math"/>
              <w:w w:val="105"/>
            </w:rPr>
            <m:t>b</m:t>
          </m:r>
          <m:sSup>
            <m:sSupPr>
              <m:ctrlPr>
                <w:rPr>
                  <w:rFonts w:ascii="Cambria Math" w:hAnsi="Cambria Math"/>
                  <w:i/>
                  <w:w w:val="105"/>
                </w:rPr>
              </m:ctrlPr>
            </m:sSupPr>
            <m:e>
              <m:r>
                <w:rPr>
                  <w:rFonts w:ascii="Cambria Math" w:hAnsi="Cambria Math"/>
                  <w:w w:val="105"/>
                </w:rPr>
                <m:t>h</m:t>
              </m:r>
            </m:e>
            <m:sup>
              <m:r>
                <w:rPr>
                  <w:rFonts w:ascii="Cambria Math" w:hAnsi="Cambria Math"/>
                  <w:w w:val="105"/>
                </w:rPr>
                <m:t>3</m:t>
              </m:r>
            </m:sup>
          </m:sSup>
        </m:oMath>
      </m:oMathPara>
    </w:p>
    <w:p w14:paraId="09F07154" w14:textId="77777777" w:rsidR="005E6F5E" w:rsidRDefault="005E6F5E" w:rsidP="005E6F5E">
      <w:pPr>
        <w:pStyle w:val="BodyText"/>
        <w:spacing w:before="13" w:line="225" w:lineRule="auto"/>
        <w:ind w:left="1200" w:right="165" w:hanging="361"/>
        <w:rPr>
          <w:w w:val="105"/>
        </w:rPr>
      </w:pPr>
    </w:p>
    <w:p w14:paraId="730AFCE3" w14:textId="6CA43FB8" w:rsidR="005E6F5E" w:rsidRPr="00182248" w:rsidRDefault="00917A18" w:rsidP="00917A18">
      <w:pPr>
        <w:pStyle w:val="BodyText"/>
        <w:spacing w:before="100" w:beforeAutospacing="1" w:line="226" w:lineRule="auto"/>
        <w:ind w:left="1195" w:right="158" w:hanging="360"/>
        <w:rPr>
          <w:rFonts w:cs="Times New Roman"/>
          <w:spacing w:val="17"/>
          <w:w w:val="105"/>
        </w:rPr>
      </w:pPr>
      <w:r w:rsidRPr="00917A18">
        <w:rPr>
          <w:rFonts w:cs="Times New Roman"/>
          <w:spacing w:val="17"/>
          <w:w w:val="105"/>
        </w:rPr>
        <w:t xml:space="preserve">Where b is the </w:t>
      </w:r>
      <w:r>
        <w:rPr>
          <w:rFonts w:cs="Times New Roman"/>
          <w:spacing w:val="17"/>
          <w:w w:val="105"/>
        </w:rPr>
        <w:t>width of the beam and h is the thickness of the beam.  Both dimensions should be in meters</w:t>
      </w:r>
      <w:r w:rsidR="00182248">
        <w:rPr>
          <w:rFonts w:cs="Times New Roman"/>
          <w:spacing w:val="17"/>
          <w:w w:val="105"/>
        </w:rPr>
        <w:t>.  The units for I are m</w:t>
      </w:r>
      <w:r w:rsidR="00182248">
        <w:rPr>
          <w:rFonts w:cs="Times New Roman"/>
          <w:spacing w:val="17"/>
          <w:w w:val="105"/>
          <w:vertAlign w:val="superscript"/>
        </w:rPr>
        <w:t>4</w:t>
      </w:r>
      <w:r w:rsidR="00182248">
        <w:rPr>
          <w:rFonts w:cs="Times New Roman"/>
          <w:spacing w:val="17"/>
          <w:w w:val="105"/>
        </w:rPr>
        <w:t>.</w:t>
      </w:r>
    </w:p>
    <w:p w14:paraId="0794982A" w14:textId="77777777" w:rsidR="005E6F5E" w:rsidRDefault="005E6F5E" w:rsidP="00917A18">
      <w:pPr>
        <w:pStyle w:val="BodyText"/>
        <w:spacing w:before="13" w:line="225" w:lineRule="auto"/>
        <w:ind w:right="165"/>
      </w:pPr>
    </w:p>
    <w:p w14:paraId="2B89D96B" w14:textId="48507F3C" w:rsidR="00645CDD" w:rsidRDefault="003C242F" w:rsidP="005E6F5E">
      <w:pPr>
        <w:pStyle w:val="BodyText"/>
        <w:spacing w:before="13" w:line="225" w:lineRule="auto"/>
        <w:ind w:left="1200" w:right="165" w:hanging="361"/>
      </w:pPr>
      <w:r>
        <w:t>E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Elastic</w:t>
      </w:r>
      <w:r>
        <w:rPr>
          <w:spacing w:val="-5"/>
        </w:rPr>
        <w:t xml:space="preserve"> </w:t>
      </w:r>
      <w:r>
        <w:t>modulus.</w:t>
      </w:r>
      <w:r>
        <w:rPr>
          <w:spacing w:val="5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stiffness</w:t>
      </w:r>
      <w:r>
        <w:rPr>
          <w:spacing w:val="-5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material</w:t>
      </w:r>
    </w:p>
    <w:p w14:paraId="6266BA7B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1376B9" w14:textId="27F8FF0C" w:rsidR="00645CDD" w:rsidRDefault="003C242F" w:rsidP="00B42970">
      <w:pPr>
        <w:pStyle w:val="BodyText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displacement</w:t>
      </w:r>
      <w:r>
        <w:rPr>
          <w:spacing w:val="-8"/>
        </w:rPr>
        <w:t xml:space="preserve"> </w:t>
      </w:r>
      <w:r>
        <w:rPr>
          <w:spacing w:val="-1"/>
        </w:rPr>
        <w:t>equation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re-arranged</w:t>
      </w:r>
    </w:p>
    <w:p w14:paraId="7DFC9AFC" w14:textId="77777777" w:rsidR="00626204" w:rsidRPr="00B42970" w:rsidRDefault="00626204" w:rsidP="00B42970">
      <w:pPr>
        <w:pStyle w:val="BodyText"/>
      </w:pPr>
    </w:p>
    <w:p w14:paraId="6EBE99A8" w14:textId="54F51419" w:rsidR="00645CDD" w:rsidRDefault="003C242F">
      <w:pPr>
        <w:spacing w:before="74" w:line="255" w:lineRule="exact"/>
        <w:ind w:left="4687" w:right="3487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i/>
          <w:spacing w:val="8"/>
          <w:w w:val="110"/>
          <w:sz w:val="24"/>
        </w:rPr>
        <w:t>F</w:t>
      </w:r>
      <w:r w:rsidR="00626204">
        <w:rPr>
          <w:rFonts w:ascii="Cambria"/>
          <w:i/>
          <w:w w:val="110"/>
          <w:position w:val="9"/>
          <w:sz w:val="17"/>
        </w:rPr>
        <w:t>3</w:t>
      </w:r>
    </w:p>
    <w:p w14:paraId="2119A504" w14:textId="7E4FDD28" w:rsidR="00645CDD" w:rsidRDefault="003C242F" w:rsidP="00AE70CF">
      <w:pPr>
        <w:spacing w:line="276" w:lineRule="auto"/>
        <w:ind w:left="4151" w:right="3915"/>
        <w:jc w:val="center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648" behindDoc="1" locked="0" layoutInCell="1" allowOverlap="1" wp14:anchorId="69A7FDC7" wp14:editId="28211ADE">
                <wp:simplePos x="0" y="0"/>
                <wp:positionH relativeFrom="page">
                  <wp:posOffset>4101465</wp:posOffset>
                </wp:positionH>
                <wp:positionV relativeFrom="paragraph">
                  <wp:posOffset>69850</wp:posOffset>
                </wp:positionV>
                <wp:extent cx="325755" cy="1270"/>
                <wp:effectExtent l="0" t="6350" r="17780" b="1778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1270"/>
                          <a:chOff x="6460" y="110"/>
                          <a:chExt cx="513" cy="2"/>
                        </a:xfrm>
                      </wpg:grpSpPr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6460" y="110"/>
                            <a:ext cx="513" cy="2"/>
                          </a:xfrm>
                          <a:custGeom>
                            <a:avLst/>
                            <a:gdLst>
                              <a:gd name="T0" fmla="+- 0 6460 6460"/>
                              <a:gd name="T1" fmla="*/ T0 w 513"/>
                              <a:gd name="T2" fmla="+- 0 6972 6460"/>
                              <a:gd name="T3" fmla="*/ T2 w 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1C4861" id="Group 2" o:spid="_x0000_s1026" style="position:absolute;margin-left:322.95pt;margin-top:5.5pt;width:25.65pt;height:.1pt;z-index:-6832;mso-position-horizontal-relative:page" coordorigin="6460,110" coordsize="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">
                <v:shape id="Freeform 3" o:spid="_x0000_s1027" style="position:absolute;left:6460;top:110;width:513;height:2;visibility:visible;mso-wrap-style:square;v-text-anchor:top" coordsize="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PI8IA&#10;AADbAAAADwAAAGRycy9kb3ducmV2LnhtbERPO2vDMBDeC/kP4gJdQiLXQylOlFBSAvHgoW6WbId1&#10;kU2tk2Mpfvz7qlDodh/f83aHybZioN43jhW8bBIQxJXTDRsFl6/T+g2ED8gaW8ekYCYPh/3iaYeZ&#10;diN/0lAGI2II+wwV1CF0mZS+qsmi37iOOHI311sMEfZG6h7HGG5bmSbJq7TYcGyosaNjTdV3+bAK&#10;zol5XPMhXRXG3SkvTqv5YySlnpfT+xZEoCn8i//cZx3np/D7Sz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o8jwgAAANsAAAAPAAAAAAAAAAAAAAAAAJgCAABkcnMvZG93&#10;bnJldi54bWxQSwUGAAAAAAQABAD1AAAAhwMAAAAA&#10;" path="m,l512,e" filled="f" strokeweight=".88pt">
                  <v:path arrowok="t" o:connecttype="custom" o:connectlocs="0,0;512,0" o:connectangles="0,0"/>
                </v:shape>
                <w10:wrap anchorx="page"/>
              </v:group>
            </w:pict>
          </mc:Fallback>
        </mc:AlternateContent>
      </w:r>
      <w:r w:rsidR="00AE70CF">
        <w:rPr>
          <w:rFonts w:ascii="Cambria"/>
          <w:i/>
          <w:spacing w:val="23"/>
          <w:w w:val="125"/>
          <w:sz w:val="24"/>
        </w:rPr>
        <w:t>E</w:t>
      </w:r>
      <w:r>
        <w:rPr>
          <w:rFonts w:ascii="Cambria"/>
          <w:i/>
          <w:spacing w:val="-16"/>
          <w:w w:val="125"/>
          <w:sz w:val="24"/>
        </w:rPr>
        <w:t xml:space="preserve"> </w:t>
      </w:r>
      <w:r>
        <w:rPr>
          <w:rFonts w:ascii="Cambria"/>
          <w:i/>
          <w:w w:val="125"/>
          <w:sz w:val="24"/>
        </w:rPr>
        <w:t>=</w:t>
      </w:r>
      <w:r>
        <w:rPr>
          <w:rFonts w:ascii="Cambria"/>
          <w:i/>
          <w:spacing w:val="23"/>
          <w:sz w:val="24"/>
        </w:rPr>
        <w:t xml:space="preserve"> </w:t>
      </w:r>
    </w:p>
    <w:p w14:paraId="6FDC3BFA" w14:textId="79F1D922" w:rsidR="00645CDD" w:rsidRDefault="00626204">
      <w:pPr>
        <w:spacing w:line="248" w:lineRule="exact"/>
        <w:ind w:left="4687" w:right="347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pacing w:val="1"/>
          <w:w w:val="110"/>
          <w:sz w:val="24"/>
          <w:szCs w:val="24"/>
        </w:rPr>
        <w:t>3</w:t>
      </w:r>
      <w:r w:rsidR="003C242F">
        <w:rPr>
          <w:rFonts w:ascii="Cambria" w:eastAsia="Cambria" w:hAnsi="Cambria" w:cs="Cambria"/>
          <w:i/>
          <w:spacing w:val="1"/>
          <w:w w:val="110"/>
          <w:sz w:val="24"/>
          <w:szCs w:val="24"/>
        </w:rPr>
        <w:t>I∆y</w:t>
      </w:r>
    </w:p>
    <w:p w14:paraId="6EF5E87E" w14:textId="77777777" w:rsidR="00645CDD" w:rsidRDefault="00645CDD">
      <w:pPr>
        <w:spacing w:before="4"/>
        <w:rPr>
          <w:rFonts w:ascii="Cambria" w:eastAsia="Cambria" w:hAnsi="Cambria" w:cs="Cambria"/>
          <w:i/>
          <w:sz w:val="17"/>
          <w:szCs w:val="17"/>
        </w:rPr>
      </w:pPr>
    </w:p>
    <w:p w14:paraId="6AE52195" w14:textId="77777777" w:rsidR="00645CDD" w:rsidRDefault="003C242F">
      <w:pPr>
        <w:pStyle w:val="BodyText"/>
        <w:spacing w:before="72" w:line="276" w:lineRule="exact"/>
        <w:ind w:right="161"/>
      </w:pP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measure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calculate</w:t>
      </w:r>
      <w:r>
        <w:rPr>
          <w:spacing w:val="-5"/>
        </w:rPr>
        <w:t xml:space="preserve"> </w:t>
      </w:r>
      <w:r>
        <w:rPr>
          <w:spacing w:val="-1"/>
        </w:rPr>
        <w:t>everything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right</w:t>
      </w:r>
      <w:r>
        <w:rPr>
          <w:spacing w:val="-5"/>
        </w:rPr>
        <w:t xml:space="preserve"> </w:t>
      </w:r>
      <w:r>
        <w:t>hand</w:t>
      </w:r>
      <w:r>
        <w:rPr>
          <w:spacing w:val="-5"/>
        </w:rPr>
        <w:t xml:space="preserve"> </w:t>
      </w:r>
      <w:r>
        <w:t>side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equation.</w:t>
      </w:r>
      <w:r>
        <w:rPr>
          <w:spacing w:val="49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that</w:t>
      </w:r>
      <w:r>
        <w:rPr>
          <w:spacing w:val="53"/>
          <w:w w:val="99"/>
        </w:rPr>
        <w:t xml:space="preserve"> </w:t>
      </w:r>
      <w:r>
        <w:lastRenderedPageBreak/>
        <w:t>elastic</w:t>
      </w:r>
      <w:r>
        <w:rPr>
          <w:spacing w:val="-6"/>
        </w:rPr>
        <w:t xml:space="preserve"> </w:t>
      </w:r>
      <w:r>
        <w:rPr>
          <w:spacing w:val="-1"/>
        </w:rPr>
        <w:t>modulus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likely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big</w:t>
      </w:r>
      <w:r>
        <w:rPr>
          <w:spacing w:val="-5"/>
        </w:rPr>
        <w:t xml:space="preserve"> </w:t>
      </w:r>
      <w:r>
        <w:rPr>
          <w:spacing w:val="-1"/>
        </w:rPr>
        <w:t>number.</w:t>
      </w:r>
      <w:r>
        <w:rPr>
          <w:spacing w:val="5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example,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elastic</w:t>
      </w:r>
      <w:r>
        <w:rPr>
          <w:spacing w:val="-4"/>
        </w:rPr>
        <w:t xml:space="preserve"> </w:t>
      </w:r>
      <w:r>
        <w:rPr>
          <w:spacing w:val="-1"/>
        </w:rPr>
        <w:t>modulus</w:t>
      </w:r>
      <w:r>
        <w:rPr>
          <w:spacing w:val="-5"/>
        </w:rPr>
        <w:t xml:space="preserve"> </w:t>
      </w:r>
      <w:r>
        <w:t>of</w:t>
      </w:r>
      <w:r>
        <w:rPr>
          <w:spacing w:val="43"/>
          <w:w w:val="99"/>
        </w:rPr>
        <w:t xml:space="preserve"> </w:t>
      </w:r>
      <w:r>
        <w:t>hard</w:t>
      </w:r>
      <w:r>
        <w:rPr>
          <w:spacing w:val="-5"/>
        </w:rPr>
        <w:t xml:space="preserve"> </w:t>
      </w:r>
      <w:r>
        <w:rPr>
          <w:spacing w:val="-1"/>
        </w:rPr>
        <w:t>maple</w:t>
      </w:r>
      <w:r>
        <w:rPr>
          <w:spacing w:val="-5"/>
        </w:rPr>
        <w:t xml:space="preserve"> </w:t>
      </w:r>
      <w:r>
        <w:t>(often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necks)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approximately</w:t>
      </w:r>
      <w:r>
        <w:rPr>
          <w:spacing w:val="-4"/>
        </w:rPr>
        <w:t xml:space="preserve"> </w:t>
      </w:r>
      <w:r>
        <w:rPr>
          <w:spacing w:val="-1"/>
        </w:rPr>
        <w:t>12</w:t>
      </w:r>
      <w:r>
        <w:rPr>
          <w:spacing w:val="-5"/>
        </w:rPr>
        <w:t xml:space="preserve"> </w:t>
      </w:r>
      <w:r>
        <w:t>×10</w:t>
      </w:r>
      <w:r>
        <w:rPr>
          <w:position w:val="11"/>
          <w:sz w:val="16"/>
          <w:szCs w:val="16"/>
        </w:rPr>
        <w:t>9</w:t>
      </w:r>
      <w:r>
        <w:rPr>
          <w:spacing w:val="15"/>
          <w:position w:val="11"/>
          <w:sz w:val="16"/>
          <w:szCs w:val="16"/>
        </w:rPr>
        <w:t xml:space="preserve"> </w:t>
      </w:r>
      <w:r>
        <w:t>Pa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12</w:t>
      </w:r>
      <w:r>
        <w:rPr>
          <w:spacing w:val="-5"/>
        </w:rPr>
        <w:t xml:space="preserve"> </w:t>
      </w:r>
      <w:proofErr w:type="spellStart"/>
      <w:proofErr w:type="gramStart"/>
      <w:r>
        <w:t>GPa</w:t>
      </w:r>
      <w:proofErr w:type="spellEnd"/>
      <w:proofErr w:type="gramEnd"/>
      <w:r>
        <w:t>.</w:t>
      </w:r>
    </w:p>
    <w:p w14:paraId="73463C0C" w14:textId="77777777" w:rsidR="00645CDD" w:rsidRDefault="00645CD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7AA05A" w14:textId="7798FEFD" w:rsidR="00645CDD" w:rsidRDefault="003C242F">
      <w:pPr>
        <w:pStyle w:val="BodyText"/>
        <w:numPr>
          <w:ilvl w:val="1"/>
          <w:numId w:val="2"/>
        </w:numPr>
        <w:tabs>
          <w:tab w:val="left" w:pos="840"/>
        </w:tabs>
        <w:spacing w:line="276" w:lineRule="exact"/>
        <w:ind w:left="840" w:right="161" w:hanging="361"/>
        <w:jc w:val="left"/>
      </w:pP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step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calculate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stiffness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weight.</w:t>
      </w:r>
      <w:r>
        <w:rPr>
          <w:spacing w:val="5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-1"/>
        </w:rPr>
        <w:t>specimen,</w:t>
      </w:r>
      <w:r>
        <w:rPr>
          <w:spacing w:val="-5"/>
        </w:rPr>
        <w:t xml:space="preserve"> </w:t>
      </w:r>
      <w:r>
        <w:t>divide</w:t>
      </w:r>
      <w:r>
        <w:rPr>
          <w:spacing w:val="-4"/>
        </w:rPr>
        <w:t xml:space="preserve"> </w:t>
      </w:r>
      <w:r>
        <w:t>the</w:t>
      </w:r>
      <w:r>
        <w:rPr>
          <w:spacing w:val="33"/>
          <w:w w:val="99"/>
        </w:rPr>
        <w:t xml:space="preserve"> </w:t>
      </w:r>
      <w:r>
        <w:t>elastic</w:t>
      </w:r>
      <w:r>
        <w:rPr>
          <w:spacing w:val="-5"/>
        </w:rPr>
        <w:t xml:space="preserve"> </w:t>
      </w:r>
      <w:r>
        <w:rPr>
          <w:spacing w:val="-1"/>
        </w:rPr>
        <w:t>modulus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proofErr w:type="gramStart"/>
      <w:r>
        <w:t>GPa</w:t>
      </w:r>
      <w:proofErr w:type="spellEnd"/>
      <w:proofErr w:type="gramEnd"/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density</w:t>
      </w:r>
      <w:r>
        <w:rPr>
          <w:spacing w:val="-1"/>
        </w:rPr>
        <w:t>.</w:t>
      </w:r>
      <w:r>
        <w:rPr>
          <w:spacing w:val="50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resulting</w:t>
      </w:r>
      <w:r>
        <w:rPr>
          <w:spacing w:val="-5"/>
        </w:rPr>
        <w:t xml:space="preserve"> </w:t>
      </w:r>
      <w:r>
        <w:t>values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put</w:t>
      </w:r>
      <w:r>
        <w:rPr>
          <w:spacing w:val="29"/>
          <w:w w:val="99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lowest.</w:t>
      </w:r>
    </w:p>
    <w:p w14:paraId="4366909C" w14:textId="77777777" w:rsidR="00645CDD" w:rsidRDefault="00645CDD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50C68A6F" w14:textId="77777777" w:rsidR="00645CDD" w:rsidRDefault="003C242F">
      <w:pPr>
        <w:pStyle w:val="BodyText"/>
        <w:ind w:left="119" w:right="165"/>
      </w:pPr>
      <w:r>
        <w:t>The</w:t>
      </w:r>
      <w:r>
        <w:rPr>
          <w:spacing w:val="-6"/>
        </w:rPr>
        <w:t xml:space="preserve"> </w:t>
      </w:r>
      <w:r>
        <w:t>woods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favored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acoustic</w:t>
      </w:r>
      <w:r>
        <w:rPr>
          <w:spacing w:val="-5"/>
        </w:rPr>
        <w:t xml:space="preserve"> </w:t>
      </w:r>
      <w:r>
        <w:t>guitars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ones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-6"/>
        </w:rPr>
        <w:t xml:space="preserve"> </w:t>
      </w:r>
      <w:r>
        <w:t>stiffness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weight</w:t>
      </w:r>
      <w:r>
        <w:rPr>
          <w:spacing w:val="-6"/>
        </w:rPr>
        <w:t xml:space="preserve"> </w:t>
      </w:r>
      <w:r>
        <w:t>ratio.</w:t>
      </w:r>
      <w:r>
        <w:rPr>
          <w:spacing w:val="4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particular,</w:t>
      </w:r>
      <w:r>
        <w:rPr>
          <w:spacing w:val="-5"/>
        </w:rPr>
        <w:t xml:space="preserve"> </w:t>
      </w:r>
      <w:r>
        <w:t>Sitka</w:t>
      </w:r>
      <w:r>
        <w:rPr>
          <w:spacing w:val="-6"/>
        </w:rPr>
        <w:t xml:space="preserve"> </w:t>
      </w:r>
      <w:r>
        <w:t>spruce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favored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soundboards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acoustic</w:t>
      </w:r>
      <w:r>
        <w:rPr>
          <w:spacing w:val="-6"/>
        </w:rPr>
        <w:t xml:space="preserve"> </w:t>
      </w:r>
      <w:r>
        <w:t>guitars.</w:t>
      </w:r>
      <w:r>
        <w:rPr>
          <w:w w:val="99"/>
        </w:rPr>
        <w:t xml:space="preserve"> </w:t>
      </w:r>
      <w:r>
        <w:t>Electric</w:t>
      </w:r>
      <w:r>
        <w:rPr>
          <w:spacing w:val="-5"/>
        </w:rPr>
        <w:t xml:space="preserve"> </w:t>
      </w:r>
      <w:r>
        <w:t>guitars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wider</w:t>
      </w:r>
      <w:r>
        <w:rPr>
          <w:spacing w:val="-4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woods.</w:t>
      </w:r>
      <w:r>
        <w:rPr>
          <w:spacing w:val="5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typical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rPr>
          <w:spacing w:val="-1"/>
        </w:rPr>
        <w:t>maple</w:t>
      </w:r>
      <w:r>
        <w:rPr>
          <w:spacing w:val="-4"/>
        </w:rPr>
        <w:t xml:space="preserve"> </w:t>
      </w:r>
      <w:r>
        <w:t>or</w:t>
      </w:r>
      <w:r>
        <w:rPr>
          <w:spacing w:val="26"/>
          <w:w w:val="99"/>
        </w:rPr>
        <w:t xml:space="preserve"> </w:t>
      </w:r>
      <w:r>
        <w:rPr>
          <w:spacing w:val="-1"/>
        </w:rPr>
        <w:t>mahogany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neck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something</w:t>
      </w:r>
      <w:r>
        <w:rPr>
          <w:spacing w:val="-5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dense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body.</w:t>
      </w:r>
      <w:r>
        <w:rPr>
          <w:spacing w:val="50"/>
        </w:rPr>
        <w:t xml:space="preserve"> </w:t>
      </w:r>
      <w:r>
        <w:t>Alder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Basswood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typical</w:t>
      </w:r>
      <w:r>
        <w:rPr>
          <w:spacing w:val="27"/>
          <w:w w:val="99"/>
        </w:rPr>
        <w:t xml:space="preserve"> </w:t>
      </w:r>
      <w:r>
        <w:t>choices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t>wood,</w:t>
      </w:r>
      <w:r>
        <w:rPr>
          <w:spacing w:val="-6"/>
        </w:rPr>
        <w:t xml:space="preserve"> </w:t>
      </w:r>
      <w:r>
        <w:t>though</w:t>
      </w:r>
      <w:r>
        <w:rPr>
          <w:spacing w:val="-6"/>
        </w:rPr>
        <w:t xml:space="preserve"> </w:t>
      </w:r>
      <w:r>
        <w:t>soft</w:t>
      </w:r>
      <w:r>
        <w:rPr>
          <w:spacing w:val="-6"/>
        </w:rPr>
        <w:t xml:space="preserve"> </w:t>
      </w:r>
      <w:r>
        <w:rPr>
          <w:spacing w:val="-1"/>
        </w:rPr>
        <w:t>maple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sometimes</w:t>
      </w:r>
      <w:r>
        <w:rPr>
          <w:spacing w:val="-6"/>
        </w:rPr>
        <w:t xml:space="preserve"> </w:t>
      </w:r>
      <w:r>
        <w:t>used.</w:t>
      </w:r>
    </w:p>
    <w:sectPr w:rsidR="00645CDD">
      <w:type w:val="continuous"/>
      <w:pgSz w:w="12240" w:h="15840"/>
      <w:pgMar w:top="1260" w:right="1340" w:bottom="15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027C05" w14:textId="77777777" w:rsidR="009A3E81" w:rsidRDefault="009A3E81">
      <w:r>
        <w:separator/>
      </w:r>
    </w:p>
  </w:endnote>
  <w:endnote w:type="continuationSeparator" w:id="0">
    <w:p w14:paraId="22597582" w14:textId="77777777" w:rsidR="009A3E81" w:rsidRDefault="009A3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00D3C" w14:textId="436461D6" w:rsidR="009A3E81" w:rsidRDefault="009A3E8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9288" behindDoc="1" locked="0" layoutInCell="1" allowOverlap="1" wp14:anchorId="7605A015" wp14:editId="3E364791">
          <wp:simplePos x="0" y="0"/>
          <wp:positionH relativeFrom="page">
            <wp:posOffset>3113405</wp:posOffset>
          </wp:positionH>
          <wp:positionV relativeFrom="page">
            <wp:posOffset>9051925</wp:posOffset>
          </wp:positionV>
          <wp:extent cx="1189355" cy="924560"/>
          <wp:effectExtent l="0" t="0" r="4445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355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9312" behindDoc="1" locked="0" layoutInCell="1" allowOverlap="1" wp14:anchorId="50DB4D66" wp14:editId="6A1A61E2">
              <wp:simplePos x="0" y="0"/>
              <wp:positionH relativeFrom="page">
                <wp:posOffset>6756400</wp:posOffset>
              </wp:positionH>
              <wp:positionV relativeFrom="page">
                <wp:posOffset>9255125</wp:posOffset>
              </wp:positionV>
              <wp:extent cx="127000" cy="177800"/>
              <wp:effectExtent l="0" t="0" r="0" b="31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B65C8" w14:textId="77777777" w:rsidR="009A3E81" w:rsidRDefault="009A3E81">
                          <w:pPr>
                            <w:pStyle w:val="BodyText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6BB1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2" type="#_x0000_t202" style="position:absolute;margin-left:532pt;margin-top:728.75pt;width:10pt;height:14pt;z-index:-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" filled="f" stroked="f">
              <v:textbox inset="0,0,0,0">
                <w:txbxContent>
                  <w:p w14:paraId="1A4B65C8" w14:textId="77777777" w:rsidR="009A3E81" w:rsidRDefault="009A3E81">
                    <w:pPr>
                      <w:pStyle w:val="BodyText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46BB1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E20F8" w14:textId="77777777" w:rsidR="009A3E81" w:rsidRDefault="009A3E81">
      <w:r>
        <w:separator/>
      </w:r>
    </w:p>
  </w:footnote>
  <w:footnote w:type="continuationSeparator" w:id="0">
    <w:p w14:paraId="663374E9" w14:textId="77777777" w:rsidR="009A3E81" w:rsidRDefault="009A3E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A959D" w14:textId="2B876C4F" w:rsidR="009A3E81" w:rsidRDefault="009A3E8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9264" behindDoc="1" locked="0" layoutInCell="1" allowOverlap="1" wp14:anchorId="5600C154" wp14:editId="67AE79E6">
          <wp:simplePos x="0" y="0"/>
          <wp:positionH relativeFrom="page">
            <wp:posOffset>1724660</wp:posOffset>
          </wp:positionH>
          <wp:positionV relativeFrom="page">
            <wp:posOffset>132080</wp:posOffset>
          </wp:positionV>
          <wp:extent cx="4124960" cy="668020"/>
          <wp:effectExtent l="0" t="0" r="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96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0D05E" w14:textId="4FD2A0C4" w:rsidR="009A3E81" w:rsidRDefault="009A3E8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9336" behindDoc="1" locked="0" layoutInCell="1" allowOverlap="1" wp14:anchorId="083520FE" wp14:editId="7EA6608B">
          <wp:simplePos x="0" y="0"/>
          <wp:positionH relativeFrom="page">
            <wp:posOffset>1724660</wp:posOffset>
          </wp:positionH>
          <wp:positionV relativeFrom="page">
            <wp:posOffset>132080</wp:posOffset>
          </wp:positionV>
          <wp:extent cx="4124960" cy="668020"/>
          <wp:effectExtent l="0" t="0" r="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96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F36E1"/>
    <w:multiLevelType w:val="hybridMultilevel"/>
    <w:tmpl w:val="29A64F88"/>
    <w:lvl w:ilvl="0" w:tplc="A3C43C7C">
      <w:start w:val="1"/>
      <w:numFmt w:val="decimal"/>
      <w:lvlText w:val="%1."/>
      <w:lvlJc w:val="left"/>
      <w:pPr>
        <w:ind w:left="568" w:hanging="288"/>
        <w:jc w:val="left"/>
      </w:pPr>
      <w:rPr>
        <w:rFonts w:ascii="Calibri" w:eastAsia="Calibri" w:hAnsi="Calibri" w:hint="default"/>
        <w:w w:val="99"/>
        <w:sz w:val="18"/>
        <w:szCs w:val="18"/>
      </w:rPr>
    </w:lvl>
    <w:lvl w:ilvl="1" w:tplc="EAFA1186">
      <w:start w:val="1"/>
      <w:numFmt w:val="decimal"/>
      <w:lvlText w:val="%2."/>
      <w:lvlJc w:val="left"/>
      <w:pPr>
        <w:ind w:left="899" w:hanging="3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AEA0D6C6">
      <w:start w:val="1"/>
      <w:numFmt w:val="bullet"/>
      <w:lvlText w:val="•"/>
      <w:lvlJc w:val="left"/>
      <w:pPr>
        <w:ind w:left="1871" w:hanging="360"/>
      </w:pPr>
      <w:rPr>
        <w:rFonts w:hint="default"/>
      </w:rPr>
    </w:lvl>
    <w:lvl w:ilvl="3" w:tplc="1A4E95B4">
      <w:start w:val="1"/>
      <w:numFmt w:val="bullet"/>
      <w:lvlText w:val="•"/>
      <w:lvlJc w:val="left"/>
      <w:pPr>
        <w:ind w:left="2842" w:hanging="360"/>
      </w:pPr>
      <w:rPr>
        <w:rFonts w:hint="default"/>
      </w:rPr>
    </w:lvl>
    <w:lvl w:ilvl="4" w:tplc="BE5C5CAC">
      <w:start w:val="1"/>
      <w:numFmt w:val="bullet"/>
      <w:lvlText w:val="•"/>
      <w:lvlJc w:val="left"/>
      <w:pPr>
        <w:ind w:left="3813" w:hanging="360"/>
      </w:pPr>
      <w:rPr>
        <w:rFonts w:hint="default"/>
      </w:rPr>
    </w:lvl>
    <w:lvl w:ilvl="5" w:tplc="AA30A8D4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6" w:tplc="5E8A3D38">
      <w:start w:val="1"/>
      <w:numFmt w:val="bullet"/>
      <w:lvlText w:val="•"/>
      <w:lvlJc w:val="left"/>
      <w:pPr>
        <w:ind w:left="5755" w:hanging="360"/>
      </w:pPr>
      <w:rPr>
        <w:rFonts w:hint="default"/>
      </w:rPr>
    </w:lvl>
    <w:lvl w:ilvl="7" w:tplc="D6249A24">
      <w:start w:val="1"/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D7905B76">
      <w:start w:val="1"/>
      <w:numFmt w:val="bullet"/>
      <w:lvlText w:val="•"/>
      <w:lvlJc w:val="left"/>
      <w:pPr>
        <w:ind w:left="7697" w:hanging="360"/>
      </w:pPr>
      <w:rPr>
        <w:rFonts w:hint="default"/>
      </w:rPr>
    </w:lvl>
  </w:abstractNum>
  <w:abstractNum w:abstractNumId="1">
    <w:nsid w:val="56717A17"/>
    <w:multiLevelType w:val="hybridMultilevel"/>
    <w:tmpl w:val="144E3DD0"/>
    <w:lvl w:ilvl="0" w:tplc="CCAC84B8">
      <w:start w:val="1"/>
      <w:numFmt w:val="bullet"/>
      <w:lvlText w:val="●"/>
      <w:lvlJc w:val="left"/>
      <w:pPr>
        <w:ind w:left="568" w:hanging="288"/>
      </w:pPr>
      <w:rPr>
        <w:rFonts w:ascii="Times New Roman" w:eastAsia="Times New Roman" w:hAnsi="Times New Roman" w:hint="default"/>
        <w:w w:val="76"/>
        <w:sz w:val="18"/>
        <w:szCs w:val="18"/>
      </w:rPr>
    </w:lvl>
    <w:lvl w:ilvl="1" w:tplc="EC92494E">
      <w:start w:val="1"/>
      <w:numFmt w:val="bullet"/>
      <w:lvlText w:val="●"/>
      <w:lvlJc w:val="left"/>
      <w:pPr>
        <w:ind w:left="999" w:hanging="360"/>
      </w:pPr>
      <w:rPr>
        <w:rFonts w:ascii="Times New Roman" w:eastAsia="Times New Roman" w:hAnsi="Times New Roman" w:hint="default"/>
        <w:w w:val="76"/>
        <w:sz w:val="24"/>
        <w:szCs w:val="24"/>
      </w:rPr>
    </w:lvl>
    <w:lvl w:ilvl="2" w:tplc="8B0E3F2A">
      <w:start w:val="1"/>
      <w:numFmt w:val="bullet"/>
      <w:lvlText w:val="•"/>
      <w:lvlJc w:val="left"/>
      <w:pPr>
        <w:ind w:left="1971" w:hanging="360"/>
      </w:pPr>
      <w:rPr>
        <w:rFonts w:hint="default"/>
      </w:rPr>
    </w:lvl>
    <w:lvl w:ilvl="3" w:tplc="9B768AA8">
      <w:start w:val="1"/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BC3241DE">
      <w:start w:val="1"/>
      <w:numFmt w:val="bullet"/>
      <w:lvlText w:val="•"/>
      <w:lvlJc w:val="left"/>
      <w:pPr>
        <w:ind w:left="3913" w:hanging="360"/>
      </w:pPr>
      <w:rPr>
        <w:rFonts w:hint="default"/>
      </w:rPr>
    </w:lvl>
    <w:lvl w:ilvl="5" w:tplc="43A43910">
      <w:start w:val="1"/>
      <w:numFmt w:val="bullet"/>
      <w:lvlText w:val="•"/>
      <w:lvlJc w:val="left"/>
      <w:pPr>
        <w:ind w:left="4884" w:hanging="360"/>
      </w:pPr>
      <w:rPr>
        <w:rFonts w:hint="default"/>
      </w:rPr>
    </w:lvl>
    <w:lvl w:ilvl="6" w:tplc="71565A48">
      <w:start w:val="1"/>
      <w:numFmt w:val="bullet"/>
      <w:lvlText w:val="•"/>
      <w:lvlJc w:val="left"/>
      <w:pPr>
        <w:ind w:left="5855" w:hanging="360"/>
      </w:pPr>
      <w:rPr>
        <w:rFonts w:hint="default"/>
      </w:rPr>
    </w:lvl>
    <w:lvl w:ilvl="7" w:tplc="170EC178">
      <w:start w:val="1"/>
      <w:numFmt w:val="bullet"/>
      <w:lvlText w:val="•"/>
      <w:lvlJc w:val="left"/>
      <w:pPr>
        <w:ind w:left="6826" w:hanging="360"/>
      </w:pPr>
      <w:rPr>
        <w:rFonts w:hint="default"/>
      </w:rPr>
    </w:lvl>
    <w:lvl w:ilvl="8" w:tplc="8BE08B2C">
      <w:start w:val="1"/>
      <w:numFmt w:val="bullet"/>
      <w:lvlText w:val="•"/>
      <w:lvlJc w:val="left"/>
      <w:pPr>
        <w:ind w:left="7797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DD"/>
    <w:rsid w:val="00083873"/>
    <w:rsid w:val="00115D90"/>
    <w:rsid w:val="00182248"/>
    <w:rsid w:val="003C242F"/>
    <w:rsid w:val="005E6F5E"/>
    <w:rsid w:val="00626204"/>
    <w:rsid w:val="00645CDD"/>
    <w:rsid w:val="006F0C66"/>
    <w:rsid w:val="0071486A"/>
    <w:rsid w:val="007E5074"/>
    <w:rsid w:val="00917A18"/>
    <w:rsid w:val="009564E8"/>
    <w:rsid w:val="009A3E81"/>
    <w:rsid w:val="00A10786"/>
    <w:rsid w:val="00A46BB1"/>
    <w:rsid w:val="00AE70CF"/>
    <w:rsid w:val="00B42970"/>
    <w:rsid w:val="00BF7920"/>
    <w:rsid w:val="00C30498"/>
    <w:rsid w:val="00C50649"/>
    <w:rsid w:val="00CB0C44"/>
    <w:rsid w:val="00CD7527"/>
    <w:rsid w:val="00D50101"/>
    <w:rsid w:val="00E63901"/>
    <w:rsid w:val="00F3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1293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9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01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101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A1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9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01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101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A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pl.fs.fed.us/products/publications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B9FEDBD8</Template>
  <TotalTime>3026</TotalTime>
  <Pages>7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Wood for Guitars Activity</vt:lpstr>
    </vt:vector>
  </TitlesOfParts>
  <Company/>
  <LinksUpToDate>false</LinksUpToDate>
  <CharactersWithSpaces>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Wood for Guitars Activity</dc:title>
  <dc:creator>rmfrench</dc:creator>
  <cp:lastModifiedBy>French, Richard Mark</cp:lastModifiedBy>
  <cp:revision>6</cp:revision>
  <dcterms:created xsi:type="dcterms:W3CDTF">2014-08-29T15:17:00Z</dcterms:created>
  <dcterms:modified xsi:type="dcterms:W3CDTF">2014-08-31T17:46:00Z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2014-05-05T00:00:00Z</vt:filetime>
  </property>
  <property fmtid="{D5CDD505-2E9C-101B-9397-08002B2CF9AE}" pid="3" name="LastSaved">
    <vt:filetime>2014-06-10T00:00:00Z</vt:filetime>
  </property>
</Properties>
</file>